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5E01" w:rsidRDefault="00805E01">
      <w:bookmarkStart w:id="0" w:name="_GoBack"/>
      <w:bookmarkEnd w:id="0"/>
    </w:p>
    <w:p w:rsidR="00DE06DC" w:rsidRDefault="00DE06DC" w:rsidP="00DE06DC">
      <w:pPr>
        <w:pStyle w:val="Heading1"/>
        <w:spacing w:before="0"/>
        <w:jc w:val="center"/>
        <w:rPr>
          <w:color w:val="auto"/>
        </w:rPr>
      </w:pPr>
      <w:r w:rsidRPr="008B4C32">
        <w:rPr>
          <w:color w:val="auto"/>
        </w:rPr>
        <w:t>MCN Executive Board Meeting Minutes</w:t>
      </w:r>
      <w:r>
        <w:rPr>
          <w:color w:val="auto"/>
        </w:rPr>
        <w:t xml:space="preserve"> – March 2017: </w:t>
      </w:r>
    </w:p>
    <w:p w:rsidR="00DE06DC" w:rsidRPr="008B4C32" w:rsidRDefault="00DE06DC" w:rsidP="00DE06DC">
      <w:pPr>
        <w:pStyle w:val="Heading1"/>
        <w:spacing w:before="0"/>
        <w:jc w:val="center"/>
        <w:rPr>
          <w:color w:val="auto"/>
        </w:rPr>
      </w:pPr>
      <w:r>
        <w:rPr>
          <w:color w:val="auto"/>
        </w:rPr>
        <w:t>Approved</w:t>
      </w:r>
    </w:p>
    <w:p w:rsidR="00951DD0" w:rsidRPr="00951DD0" w:rsidRDefault="00951DD0" w:rsidP="00951DD0"/>
    <w:tbl>
      <w:tblPr>
        <w:tblW w:w="9535" w:type="dxa"/>
        <w:tblInd w:w="175" w:type="dxa"/>
        <w:tblBorders>
          <w:top w:val="single" w:sz="8" w:space="0" w:color="FFFFFF"/>
          <w:left w:val="single" w:sz="8" w:space="0" w:color="FFFFFF"/>
          <w:bottom w:val="single" w:sz="8" w:space="0" w:color="FFFFFF"/>
          <w:right w:val="single" w:sz="8" w:space="0" w:color="FFFFFF"/>
          <w:insideH w:val="single" w:sz="8" w:space="0" w:color="000000"/>
          <w:insideV w:val="single" w:sz="8" w:space="0" w:color="000000"/>
        </w:tblBorders>
        <w:shd w:val="clear" w:color="auto" w:fill="CEDDEB"/>
        <w:tblLayout w:type="fixed"/>
        <w:tblLook w:val="04A0" w:firstRow="1" w:lastRow="0" w:firstColumn="1" w:lastColumn="0" w:noHBand="0" w:noVBand="1"/>
      </w:tblPr>
      <w:tblGrid>
        <w:gridCol w:w="1708"/>
        <w:gridCol w:w="5852"/>
        <w:gridCol w:w="1975"/>
      </w:tblGrid>
      <w:tr w:rsidR="00DA5F79" w:rsidRPr="00BC686F" w:rsidTr="004208B6">
        <w:trPr>
          <w:trHeight w:val="360"/>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5F79" w:rsidRPr="00BC686F" w:rsidRDefault="008B798B" w:rsidP="00B74AB4">
            <w:pPr>
              <w:pStyle w:val="BodyA"/>
              <w:widowControl w:val="0"/>
              <w:spacing w:after="0"/>
              <w:rPr>
                <w:sz w:val="20"/>
                <w:szCs w:val="20"/>
              </w:rPr>
            </w:pPr>
            <w:r w:rsidRPr="00BC686F">
              <w:rPr>
                <w:b/>
                <w:bCs/>
                <w:sz w:val="20"/>
                <w:szCs w:val="20"/>
              </w:rPr>
              <w:t>Date – Location</w:t>
            </w:r>
          </w:p>
        </w:tc>
        <w:tc>
          <w:tcPr>
            <w:tcW w:w="782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5F79" w:rsidRPr="00BC686F" w:rsidRDefault="007237F7" w:rsidP="00684F5D">
            <w:pPr>
              <w:pStyle w:val="BodyA"/>
              <w:widowControl w:val="0"/>
              <w:spacing w:after="0" w:line="240" w:lineRule="auto"/>
              <w:rPr>
                <w:sz w:val="20"/>
                <w:szCs w:val="20"/>
              </w:rPr>
            </w:pPr>
            <w:sdt>
              <w:sdtPr>
                <w:rPr>
                  <w:sz w:val="20"/>
                  <w:szCs w:val="20"/>
                </w:rPr>
                <w:alias w:val="Date"/>
                <w:tag w:val="Date and Time"/>
                <w:id w:val="385769460"/>
                <w:placeholder>
                  <w:docPart w:val="01FEC78A8C3249439C51D04F036B2633"/>
                </w:placeholder>
                <w:date w:fullDate="2017-03-01T00:00:00Z">
                  <w:dateFormat w:val="MMMM d, yyyy"/>
                  <w:lid w:val="en-US"/>
                  <w:storeMappedDataAs w:val="dateTime"/>
                  <w:calendar w:val="gregorian"/>
                </w:date>
              </w:sdtPr>
              <w:sdtEndPr/>
              <w:sdtContent>
                <w:r w:rsidR="000B4E5C">
                  <w:rPr>
                    <w:sz w:val="20"/>
                    <w:szCs w:val="20"/>
                  </w:rPr>
                  <w:t>March 1, 2017</w:t>
                </w:r>
              </w:sdtContent>
            </w:sdt>
            <w:r w:rsidR="00F37C8A">
              <w:rPr>
                <w:sz w:val="20"/>
                <w:szCs w:val="20"/>
              </w:rPr>
              <w:t xml:space="preserve"> </w:t>
            </w:r>
            <w:r w:rsidR="00684F5D">
              <w:rPr>
                <w:sz w:val="20"/>
                <w:szCs w:val="20"/>
              </w:rPr>
              <w:t>–</w:t>
            </w:r>
            <w:r w:rsidR="00F37C8A">
              <w:rPr>
                <w:sz w:val="20"/>
                <w:szCs w:val="20"/>
              </w:rPr>
              <w:t xml:space="preserve"> </w:t>
            </w:r>
            <w:sdt>
              <w:sdtPr>
                <w:rPr>
                  <w:sz w:val="20"/>
                  <w:szCs w:val="20"/>
                </w:rPr>
                <w:id w:val="-1755974754"/>
                <w:placeholder>
                  <w:docPart w:val="FDBA0BABBDC34AC49AB3A41E2128F5CE"/>
                </w:placeholder>
                <w:text/>
              </w:sdtPr>
              <w:sdtEndPr/>
              <w:sdtContent>
                <w:r w:rsidR="00F72711">
                  <w:rPr>
                    <w:sz w:val="20"/>
                    <w:szCs w:val="20"/>
                  </w:rPr>
                  <w:t>Multi-Purpose Room</w:t>
                </w:r>
              </w:sdtContent>
            </w:sdt>
          </w:p>
        </w:tc>
      </w:tr>
      <w:tr w:rsidR="00DA5F79" w:rsidRPr="00BC686F" w:rsidTr="004208B6">
        <w:trPr>
          <w:trHeight w:val="567"/>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5F79" w:rsidRPr="00B74AB4" w:rsidRDefault="008B798B" w:rsidP="00B74AB4">
            <w:pPr>
              <w:pStyle w:val="BodyA"/>
              <w:widowControl w:val="0"/>
              <w:spacing w:after="0" w:line="240" w:lineRule="auto"/>
              <w:rPr>
                <w:sz w:val="20"/>
                <w:szCs w:val="20"/>
              </w:rPr>
            </w:pPr>
            <w:r w:rsidRPr="00B74AB4">
              <w:rPr>
                <w:b/>
                <w:bCs/>
                <w:sz w:val="20"/>
                <w:szCs w:val="20"/>
              </w:rPr>
              <w:t>Meeting Called to Order by</w:t>
            </w:r>
          </w:p>
        </w:tc>
        <w:tc>
          <w:tcPr>
            <w:tcW w:w="782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5F79" w:rsidRPr="00B74AB4" w:rsidRDefault="00684F5D" w:rsidP="00985BFA">
            <w:pPr>
              <w:pStyle w:val="BodyA"/>
              <w:widowControl w:val="0"/>
              <w:spacing w:after="0" w:line="240" w:lineRule="auto"/>
              <w:rPr>
                <w:sz w:val="20"/>
                <w:szCs w:val="20"/>
              </w:rPr>
            </w:pPr>
            <w:r>
              <w:rPr>
                <w:sz w:val="20"/>
                <w:szCs w:val="20"/>
              </w:rPr>
              <w:t>Brenda Miller</w:t>
            </w:r>
          </w:p>
        </w:tc>
      </w:tr>
      <w:tr w:rsidR="00DA5F79" w:rsidRPr="00BC686F" w:rsidTr="004208B6">
        <w:trPr>
          <w:trHeight w:val="280"/>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5F79" w:rsidRPr="00BC686F" w:rsidRDefault="008B798B" w:rsidP="00B74AB4">
            <w:pPr>
              <w:pStyle w:val="BodyA"/>
              <w:widowControl w:val="0"/>
              <w:spacing w:after="0" w:line="240" w:lineRule="auto"/>
              <w:rPr>
                <w:sz w:val="20"/>
                <w:szCs w:val="20"/>
              </w:rPr>
            </w:pPr>
            <w:r w:rsidRPr="00BC686F">
              <w:rPr>
                <w:b/>
                <w:bCs/>
                <w:sz w:val="20"/>
                <w:szCs w:val="20"/>
              </w:rPr>
              <w:t>Time</w:t>
            </w:r>
          </w:p>
        </w:tc>
        <w:sdt>
          <w:sdtPr>
            <w:rPr>
              <w:sz w:val="20"/>
              <w:szCs w:val="20"/>
            </w:rPr>
            <w:id w:val="1751004672"/>
            <w:placeholder>
              <w:docPart w:val="3258A1DF0C834E959595CECD8BCF40C4"/>
            </w:placeholder>
            <w:text/>
          </w:sdtPr>
          <w:sdtEndPr/>
          <w:sdtContent>
            <w:tc>
              <w:tcPr>
                <w:tcW w:w="782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5F79" w:rsidRPr="00BC686F" w:rsidRDefault="000B4E5C" w:rsidP="000B4E5C">
                <w:pPr>
                  <w:pStyle w:val="BodyA"/>
                  <w:widowControl w:val="0"/>
                  <w:spacing w:after="0" w:line="240" w:lineRule="auto"/>
                  <w:rPr>
                    <w:sz w:val="20"/>
                    <w:szCs w:val="20"/>
                  </w:rPr>
                </w:pPr>
                <w:r>
                  <w:rPr>
                    <w:sz w:val="20"/>
                    <w:szCs w:val="20"/>
                  </w:rPr>
                  <w:t xml:space="preserve">6:07pm </w:t>
                </w:r>
              </w:p>
            </w:tc>
          </w:sdtContent>
        </w:sdt>
      </w:tr>
      <w:tr w:rsidR="00DA5F79" w:rsidRPr="00BC686F" w:rsidTr="004208B6">
        <w:trPr>
          <w:trHeight w:val="1350"/>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5F79" w:rsidRPr="00B74AB4" w:rsidRDefault="008B798B" w:rsidP="00B74AB4">
            <w:pPr>
              <w:pStyle w:val="BodyA"/>
              <w:widowControl w:val="0"/>
              <w:spacing w:after="0" w:line="240" w:lineRule="auto"/>
              <w:rPr>
                <w:sz w:val="20"/>
                <w:szCs w:val="20"/>
              </w:rPr>
            </w:pPr>
            <w:r w:rsidRPr="00B74AB4">
              <w:rPr>
                <w:b/>
                <w:bCs/>
                <w:sz w:val="20"/>
                <w:szCs w:val="20"/>
              </w:rPr>
              <w:t>Attendance</w:t>
            </w:r>
            <w:r w:rsidR="00AB5536">
              <w:rPr>
                <w:b/>
                <w:bCs/>
                <w:sz w:val="20"/>
                <w:szCs w:val="20"/>
              </w:rPr>
              <w:t>:</w:t>
            </w:r>
          </w:p>
          <w:p w:rsidR="00DA5F79" w:rsidRPr="0046781C" w:rsidRDefault="008B798B" w:rsidP="0046781C">
            <w:pPr>
              <w:pStyle w:val="BodyA"/>
              <w:widowControl w:val="0"/>
              <w:spacing w:after="0" w:line="240" w:lineRule="auto"/>
              <w:rPr>
                <w:b/>
                <w:bCs/>
                <w:sz w:val="20"/>
                <w:szCs w:val="20"/>
              </w:rPr>
            </w:pPr>
            <w:r w:rsidRPr="00B74AB4">
              <w:rPr>
                <w:b/>
                <w:bCs/>
                <w:sz w:val="20"/>
                <w:szCs w:val="20"/>
              </w:rPr>
              <w:t>Present</w:t>
            </w:r>
          </w:p>
        </w:tc>
        <w:tc>
          <w:tcPr>
            <w:tcW w:w="782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90" w:type="dxa"/>
              <w:bottom w:w="80" w:type="dxa"/>
              <w:right w:w="80" w:type="dxa"/>
            </w:tcMar>
          </w:tcPr>
          <w:p w:rsidR="00DA5F79" w:rsidRPr="00F72711" w:rsidRDefault="008A68D3" w:rsidP="00F72711">
            <w:pPr>
              <w:jc w:val="both"/>
              <w:rPr>
                <w:rFonts w:ascii="Calibri" w:eastAsia="Calibri" w:hAnsi="Calibri"/>
                <w:sz w:val="20"/>
                <w:szCs w:val="20"/>
                <w:highlight w:val="yellow"/>
                <w:bdr w:val="none" w:sz="0" w:space="0" w:color="auto"/>
              </w:rPr>
            </w:pPr>
            <w:r w:rsidRPr="00BC686F">
              <w:rPr>
                <w:rFonts w:ascii="Calibri" w:hAnsi="Calibri"/>
                <w:b/>
                <w:bCs/>
                <w:sz w:val="20"/>
                <w:szCs w:val="20"/>
              </w:rPr>
              <w:t>Co-Organizational Presidents</w:t>
            </w:r>
            <w:r w:rsidR="003A6C39" w:rsidRPr="00BC686F">
              <w:rPr>
                <w:rFonts w:ascii="Calibri" w:hAnsi="Calibri"/>
                <w:sz w:val="20"/>
                <w:szCs w:val="20"/>
              </w:rPr>
              <w:t>:</w:t>
            </w:r>
            <w:sdt>
              <w:sdtPr>
                <w:rPr>
                  <w:rFonts w:ascii="Calibri" w:hAnsi="Calibri"/>
                  <w:sz w:val="20"/>
                  <w:szCs w:val="20"/>
                </w:rPr>
                <w:alias w:val="Co-Presidents"/>
                <w:tag w:val="Co-Presidents"/>
                <w:id w:val="-719986458"/>
                <w:placeholder>
                  <w:docPart w:val="187E6CF965B042D2A85701562F5690CC"/>
                </w:placeholder>
                <w:dropDownList>
                  <w:listItem w:value="Choose an item."/>
                  <w:listItem w:displayText="Brenda Miller" w:value="Brenda Miller"/>
                  <w:listItem w:displayText="Ruth Shramek" w:value="Ruth Shramek"/>
                </w:dropDownList>
              </w:sdtPr>
              <w:sdtEndPr/>
              <w:sdtContent>
                <w:r w:rsidR="00684F5D">
                  <w:rPr>
                    <w:rFonts w:ascii="Calibri" w:hAnsi="Calibri"/>
                    <w:sz w:val="20"/>
                    <w:szCs w:val="20"/>
                  </w:rPr>
                  <w:t>Brenda Miller</w:t>
                </w:r>
              </w:sdtContent>
            </w:sdt>
            <w:r w:rsidR="008A035B">
              <w:rPr>
                <w:rFonts w:ascii="Calibri" w:hAnsi="Calibri"/>
                <w:sz w:val="20"/>
                <w:szCs w:val="20"/>
              </w:rPr>
              <w:t xml:space="preserve">, </w:t>
            </w:r>
            <w:sdt>
              <w:sdtPr>
                <w:rPr>
                  <w:rFonts w:ascii="Calibri" w:hAnsi="Calibri"/>
                  <w:sz w:val="20"/>
                  <w:szCs w:val="20"/>
                </w:rPr>
                <w:alias w:val="Co-Presidents"/>
                <w:tag w:val="Co-Presidents"/>
                <w:id w:val="-828984159"/>
                <w:placeholder>
                  <w:docPart w:val="19DB2D4119884980B92F12CF3FF4E950"/>
                </w:placeholder>
                <w:dropDownList>
                  <w:listItem w:value="Choose an item."/>
                  <w:listItem w:displayText="Brenda Miller" w:value="Brenda Miller"/>
                  <w:listItem w:displayText="Ruth Shramek" w:value="Ruth Shramek"/>
                </w:dropDownList>
              </w:sdtPr>
              <w:sdtEndPr/>
              <w:sdtContent>
                <w:r w:rsidR="00684F5D">
                  <w:rPr>
                    <w:rFonts w:ascii="Calibri" w:hAnsi="Calibri"/>
                    <w:sz w:val="20"/>
                    <w:szCs w:val="20"/>
                  </w:rPr>
                  <w:t>Ruth Shramek</w:t>
                </w:r>
              </w:sdtContent>
            </w:sdt>
            <w:r w:rsidR="00684F5D">
              <w:rPr>
                <w:rFonts w:ascii="Calibri" w:hAnsi="Calibri"/>
                <w:sz w:val="20"/>
                <w:szCs w:val="20"/>
              </w:rPr>
              <w:t>;</w:t>
            </w:r>
            <w:r w:rsidR="00805E01">
              <w:rPr>
                <w:rFonts w:ascii="Calibri" w:eastAsia="Calibri" w:hAnsi="Calibri"/>
                <w:sz w:val="20"/>
                <w:szCs w:val="20"/>
                <w:bdr w:val="none" w:sz="0" w:space="0" w:color="auto"/>
              </w:rPr>
              <w:t xml:space="preserve"> </w:t>
            </w:r>
            <w:r w:rsidR="00684F5D">
              <w:rPr>
                <w:rFonts w:ascii="Calibri" w:eastAsia="Calibri" w:hAnsi="Calibri"/>
                <w:b/>
                <w:sz w:val="20"/>
                <w:szCs w:val="20"/>
                <w:bdr w:val="none" w:sz="0" w:space="0" w:color="auto"/>
              </w:rPr>
              <w:t>MATES Board Liaison:</w:t>
            </w:r>
            <w:r w:rsidR="00684F5D" w:rsidRPr="00BC686F">
              <w:rPr>
                <w:rFonts w:ascii="Calibri" w:eastAsia="Calibri" w:hAnsi="Calibri"/>
                <w:b/>
                <w:sz w:val="20"/>
                <w:szCs w:val="20"/>
                <w:bdr w:val="none" w:sz="0" w:space="0" w:color="auto"/>
              </w:rPr>
              <w:t xml:space="preserve"> </w:t>
            </w:r>
            <w:r w:rsidR="00684F5D" w:rsidRPr="00684F5D">
              <w:rPr>
                <w:rFonts w:ascii="Calibri" w:eastAsia="Calibri" w:hAnsi="Calibri"/>
                <w:sz w:val="20"/>
                <w:szCs w:val="20"/>
                <w:bdr w:val="none" w:sz="0" w:space="0" w:color="auto"/>
              </w:rPr>
              <w:t>Nicole Flynn</w:t>
            </w:r>
            <w:r w:rsidR="00684F5D">
              <w:rPr>
                <w:rFonts w:ascii="Calibri" w:eastAsia="Calibri" w:hAnsi="Calibri"/>
                <w:b/>
                <w:sz w:val="20"/>
                <w:szCs w:val="20"/>
                <w:bdr w:val="none" w:sz="0" w:space="0" w:color="auto"/>
              </w:rPr>
              <w:t xml:space="preserve">; </w:t>
            </w:r>
            <w:r w:rsidR="00F37C8A" w:rsidRPr="00BC686F">
              <w:rPr>
                <w:rFonts w:ascii="Calibri" w:eastAsia="Calibri" w:hAnsi="Calibri"/>
                <w:b/>
                <w:sz w:val="20"/>
                <w:szCs w:val="20"/>
                <w:bdr w:val="none" w:sz="0" w:space="0" w:color="auto"/>
              </w:rPr>
              <w:t>Co-Program Coordinators/1st VP:</w:t>
            </w:r>
            <w:r w:rsidR="00F37C8A" w:rsidRPr="00BC686F">
              <w:rPr>
                <w:rFonts w:ascii="Calibri" w:eastAsia="Calibri" w:hAnsi="Calibri"/>
                <w:color w:val="FF0000"/>
                <w:sz w:val="20"/>
                <w:szCs w:val="20"/>
                <w:bdr w:val="none" w:sz="0" w:space="0" w:color="auto"/>
              </w:rPr>
              <w:t xml:space="preserve"> </w:t>
            </w:r>
            <w:sdt>
              <w:sdtPr>
                <w:rPr>
                  <w:rFonts w:ascii="Calibri" w:eastAsia="Calibri" w:hAnsi="Calibri"/>
                  <w:sz w:val="20"/>
                  <w:szCs w:val="20"/>
                  <w:bdr w:val="none" w:sz="0" w:space="0" w:color="auto"/>
                </w:rPr>
                <w:alias w:val="Co-Programs"/>
                <w:tag w:val="Co-Programs"/>
                <w:id w:val="1080102167"/>
                <w:placeholder>
                  <w:docPart w:val="A333104F0FCA4293B89CE4841FBB04BB"/>
                </w:placeholder>
                <w:dropDownList>
                  <w:listItem w:value="Choose an item."/>
                  <w:listItem w:displayText="Lainie Donnell" w:value="Lainie Donnell"/>
                  <w:listItem w:displayText="Sara Houck" w:value="Sara Houck"/>
                </w:dropDownList>
              </w:sdtPr>
              <w:sdtEndPr/>
              <w:sdtContent>
                <w:r w:rsidR="00B11A77">
                  <w:rPr>
                    <w:rFonts w:ascii="Calibri" w:eastAsia="Calibri" w:hAnsi="Calibri"/>
                    <w:sz w:val="20"/>
                    <w:szCs w:val="20"/>
                    <w:bdr w:val="none" w:sz="0" w:space="0" w:color="auto"/>
                  </w:rPr>
                  <w:t>Lainie Donnell</w:t>
                </w:r>
              </w:sdtContent>
            </w:sdt>
            <w:r w:rsidR="008A035B" w:rsidRPr="008A035B">
              <w:rPr>
                <w:rFonts w:ascii="Calibri" w:eastAsia="Calibri" w:hAnsi="Calibri"/>
                <w:sz w:val="20"/>
                <w:szCs w:val="20"/>
                <w:bdr w:val="none" w:sz="0" w:space="0" w:color="auto"/>
              </w:rPr>
              <w:t xml:space="preserve">, </w:t>
            </w:r>
            <w:r w:rsidR="00ED211A" w:rsidRPr="00BC686F">
              <w:rPr>
                <w:rFonts w:ascii="Calibri" w:eastAsia="Calibri" w:hAnsi="Calibri"/>
                <w:b/>
                <w:sz w:val="20"/>
                <w:szCs w:val="20"/>
                <w:bdr w:val="none" w:sz="0" w:space="0" w:color="auto"/>
              </w:rPr>
              <w:t>Co-Fundraising Coordinators/2nd VP:</w:t>
            </w:r>
            <w:r w:rsidR="009F4B4C">
              <w:rPr>
                <w:rFonts w:ascii="Calibri" w:eastAsia="Calibri" w:hAnsi="Calibri"/>
                <w:sz w:val="20"/>
                <w:szCs w:val="20"/>
                <w:bdr w:val="none" w:sz="0" w:space="0" w:color="auto"/>
              </w:rPr>
              <w:t xml:space="preserve">  </w:t>
            </w:r>
            <w:sdt>
              <w:sdtPr>
                <w:rPr>
                  <w:rFonts w:ascii="Calibri" w:eastAsia="Calibri" w:hAnsi="Calibri"/>
                  <w:sz w:val="20"/>
                  <w:szCs w:val="20"/>
                  <w:bdr w:val="none" w:sz="0" w:space="0" w:color="auto"/>
                </w:rPr>
                <w:alias w:val="Co-Fundraisers"/>
                <w:tag w:val="Co-Fundraisers"/>
                <w:id w:val="10263967"/>
                <w:placeholder>
                  <w:docPart w:val="AC05458CE05D40E5A448436CB0723E3F"/>
                </w:placeholder>
                <w:dropDownList>
                  <w:listItem w:value="Choose an item."/>
                  <w:listItem w:displayText="Jennifer McElvany" w:value="Jennifer McElvany"/>
                  <w:listItem w:displayText="Erica Rockabrand" w:value="Erica Rockabrand"/>
                </w:dropDownList>
              </w:sdtPr>
              <w:sdtEndPr/>
              <w:sdtContent>
                <w:r w:rsidR="00684F5D">
                  <w:rPr>
                    <w:rFonts w:ascii="Calibri" w:eastAsia="Calibri" w:hAnsi="Calibri"/>
                    <w:sz w:val="20"/>
                    <w:szCs w:val="20"/>
                    <w:bdr w:val="none" w:sz="0" w:space="0" w:color="auto"/>
                  </w:rPr>
                  <w:t>Erica Rockabrand</w:t>
                </w:r>
              </w:sdtContent>
            </w:sdt>
            <w:r w:rsidR="008A035B">
              <w:rPr>
                <w:rFonts w:ascii="Calibri" w:eastAsia="Calibri" w:hAnsi="Calibri"/>
                <w:sz w:val="20"/>
                <w:szCs w:val="20"/>
                <w:bdr w:val="none" w:sz="0" w:space="0" w:color="auto"/>
              </w:rPr>
              <w:t>,</w:t>
            </w:r>
            <w:r w:rsidR="009D6E94" w:rsidRPr="00BC686F">
              <w:rPr>
                <w:rFonts w:ascii="Calibri" w:eastAsia="Calibri" w:hAnsi="Calibri"/>
                <w:sz w:val="20"/>
                <w:szCs w:val="20"/>
                <w:bdr w:val="none" w:sz="0" w:space="0" w:color="auto"/>
              </w:rPr>
              <w:t xml:space="preserve"> </w:t>
            </w:r>
            <w:sdt>
              <w:sdtPr>
                <w:rPr>
                  <w:rFonts w:ascii="Calibri" w:eastAsia="Calibri" w:hAnsi="Calibri"/>
                  <w:sz w:val="20"/>
                  <w:szCs w:val="20"/>
                  <w:bdr w:val="none" w:sz="0" w:space="0" w:color="auto"/>
                </w:rPr>
                <w:alias w:val="Co-Fundraisers"/>
                <w:tag w:val="Co-Fundraisers"/>
                <w:id w:val="-641113637"/>
                <w:placeholder>
                  <w:docPart w:val="99B28673DBC644C3A325A98A160F9AEF"/>
                </w:placeholder>
                <w:dropDownList>
                  <w:listItem w:value="Choose an item."/>
                  <w:listItem w:displayText="Jennifer McElvany" w:value="Jennifer McElvany"/>
                  <w:listItem w:displayText="Erica Rockabrand" w:value="Erica Rockabrand"/>
                </w:dropDownList>
              </w:sdtPr>
              <w:sdtEndPr/>
              <w:sdtContent>
                <w:r w:rsidR="00684F5D">
                  <w:rPr>
                    <w:rFonts w:ascii="Calibri" w:eastAsia="Calibri" w:hAnsi="Calibri"/>
                    <w:sz w:val="20"/>
                    <w:szCs w:val="20"/>
                    <w:bdr w:val="none" w:sz="0" w:space="0" w:color="auto"/>
                  </w:rPr>
                  <w:t>Jennifer McElvany</w:t>
                </w:r>
              </w:sdtContent>
            </w:sdt>
            <w:r w:rsidR="00684F5D">
              <w:rPr>
                <w:rFonts w:ascii="Calibri" w:eastAsia="Calibri" w:hAnsi="Calibri"/>
                <w:b/>
                <w:sz w:val="20"/>
                <w:szCs w:val="20"/>
                <w:bdr w:val="none" w:sz="0" w:space="0" w:color="auto"/>
              </w:rPr>
              <w:t xml:space="preserve"> , </w:t>
            </w:r>
            <w:r w:rsidR="009F4B4C">
              <w:rPr>
                <w:rFonts w:ascii="Calibri" w:eastAsia="Calibri" w:hAnsi="Calibri"/>
                <w:b/>
                <w:sz w:val="20"/>
                <w:szCs w:val="20"/>
                <w:bdr w:val="none" w:sz="0" w:space="0" w:color="auto"/>
              </w:rPr>
              <w:t>Co-Secretary</w:t>
            </w:r>
            <w:r w:rsidR="00ED211A" w:rsidRPr="00BC686F">
              <w:rPr>
                <w:rFonts w:ascii="Calibri" w:eastAsia="Calibri" w:hAnsi="Calibri"/>
                <w:b/>
                <w:sz w:val="20"/>
                <w:szCs w:val="20"/>
                <w:bdr w:val="none" w:sz="0" w:space="0" w:color="auto"/>
              </w:rPr>
              <w:t>:</w:t>
            </w:r>
            <w:r w:rsidR="005C400D">
              <w:rPr>
                <w:rFonts w:ascii="Calibri" w:eastAsia="Calibri" w:hAnsi="Calibri"/>
                <w:b/>
                <w:sz w:val="20"/>
                <w:szCs w:val="20"/>
                <w:bdr w:val="none" w:sz="0" w:space="0" w:color="auto"/>
              </w:rPr>
              <w:t xml:space="preserve"> </w:t>
            </w:r>
            <w:sdt>
              <w:sdtPr>
                <w:rPr>
                  <w:rFonts w:ascii="Calibri" w:eastAsia="Calibri" w:hAnsi="Calibri"/>
                  <w:sz w:val="20"/>
                  <w:szCs w:val="20"/>
                  <w:bdr w:val="none" w:sz="0" w:space="0" w:color="auto"/>
                </w:rPr>
                <w:alias w:val="Co-Secretaries"/>
                <w:tag w:val="Co-Secretaries"/>
                <w:id w:val="1353460305"/>
                <w:placeholder>
                  <w:docPart w:val="919AEB7843B3456F81C57735A63D4553"/>
                </w:placeholder>
                <w:dropDownList>
                  <w:listItem w:value="Choose an item."/>
                  <w:listItem w:displayText="Lisa Humphries" w:value="Lisa Humphries"/>
                  <w:listItem w:displayText="Rachelle Llacar" w:value="Rachelle Llacar"/>
                </w:dropDownList>
              </w:sdtPr>
              <w:sdtEndPr/>
              <w:sdtContent>
                <w:r w:rsidR="00684F5D">
                  <w:rPr>
                    <w:rFonts w:ascii="Calibri" w:eastAsia="Calibri" w:hAnsi="Calibri"/>
                    <w:sz w:val="20"/>
                    <w:szCs w:val="20"/>
                    <w:bdr w:val="none" w:sz="0" w:space="0" w:color="auto"/>
                  </w:rPr>
                  <w:t>Rachelle Llacar</w:t>
                </w:r>
              </w:sdtContent>
            </w:sdt>
            <w:r w:rsidR="008A035B">
              <w:rPr>
                <w:rFonts w:ascii="Calibri" w:eastAsia="Calibri" w:hAnsi="Calibri"/>
                <w:b/>
                <w:sz w:val="20"/>
                <w:szCs w:val="20"/>
                <w:bdr w:val="none" w:sz="0" w:space="0" w:color="auto"/>
              </w:rPr>
              <w:t>,</w:t>
            </w:r>
            <w:r w:rsidR="00ED211A" w:rsidRPr="00BC686F">
              <w:rPr>
                <w:rFonts w:ascii="Calibri" w:eastAsia="Calibri" w:hAnsi="Calibri"/>
                <w:sz w:val="20"/>
                <w:szCs w:val="20"/>
                <w:bdr w:val="none" w:sz="0" w:space="0" w:color="auto"/>
              </w:rPr>
              <w:t xml:space="preserve"> </w:t>
            </w:r>
            <w:r w:rsidR="00ED211A" w:rsidRPr="00BC686F">
              <w:rPr>
                <w:rFonts w:ascii="Calibri" w:eastAsia="Calibri" w:hAnsi="Calibri"/>
                <w:b/>
                <w:sz w:val="20"/>
                <w:szCs w:val="20"/>
                <w:bdr w:val="none" w:sz="0" w:space="0" w:color="auto"/>
              </w:rPr>
              <w:t>Treasurer:</w:t>
            </w:r>
            <w:r w:rsidR="005C400D">
              <w:rPr>
                <w:rFonts w:ascii="Calibri" w:eastAsia="Calibri" w:hAnsi="Calibri"/>
                <w:b/>
                <w:sz w:val="20"/>
                <w:szCs w:val="20"/>
                <w:bdr w:val="none" w:sz="0" w:space="0" w:color="auto"/>
              </w:rPr>
              <w:t xml:space="preserve"> </w:t>
            </w:r>
            <w:r w:rsidR="005C400D">
              <w:rPr>
                <w:rFonts w:ascii="Calibri" w:eastAsia="Calibri" w:hAnsi="Calibri"/>
                <w:sz w:val="20"/>
                <w:szCs w:val="20"/>
                <w:bdr w:val="none" w:sz="0" w:space="0" w:color="auto"/>
              </w:rPr>
              <w:t>Mitzi Ward</w:t>
            </w:r>
            <w:r w:rsidR="00DB63EA">
              <w:rPr>
                <w:rFonts w:ascii="Calibri" w:eastAsia="Calibri" w:hAnsi="Calibri"/>
                <w:b/>
                <w:sz w:val="20"/>
                <w:szCs w:val="20"/>
                <w:bdr w:val="none" w:sz="0" w:space="0" w:color="auto"/>
              </w:rPr>
              <w:t>;</w:t>
            </w:r>
            <w:r w:rsidR="005C400D">
              <w:rPr>
                <w:rFonts w:ascii="Calibri" w:eastAsia="Calibri" w:hAnsi="Calibri"/>
                <w:b/>
                <w:sz w:val="20"/>
                <w:szCs w:val="20"/>
                <w:bdr w:val="none" w:sz="0" w:space="0" w:color="auto"/>
              </w:rPr>
              <w:t xml:space="preserve">  Room Rep Coordinator:  </w:t>
            </w:r>
            <w:r w:rsidR="005C400D" w:rsidRPr="005C400D">
              <w:rPr>
                <w:rFonts w:ascii="Calibri" w:eastAsia="Calibri" w:hAnsi="Calibri"/>
                <w:sz w:val="20"/>
                <w:szCs w:val="20"/>
                <w:bdr w:val="none" w:sz="0" w:space="0" w:color="auto"/>
              </w:rPr>
              <w:t>Nadia Foster</w:t>
            </w:r>
            <w:r w:rsidR="00491973">
              <w:rPr>
                <w:rFonts w:ascii="Calibri" w:eastAsia="Calibri" w:hAnsi="Calibri"/>
                <w:sz w:val="20"/>
                <w:szCs w:val="20"/>
                <w:bdr w:val="none" w:sz="0" w:space="0" w:color="auto"/>
              </w:rPr>
              <w:t xml:space="preserve">; </w:t>
            </w:r>
            <w:r w:rsidR="00491973" w:rsidRPr="00BC686F">
              <w:rPr>
                <w:rFonts w:ascii="Calibri" w:eastAsia="Calibri" w:hAnsi="Calibri"/>
                <w:b/>
                <w:sz w:val="20"/>
                <w:szCs w:val="20"/>
                <w:bdr w:val="none" w:sz="0" w:space="0" w:color="auto"/>
              </w:rPr>
              <w:t>Parliamentarian</w:t>
            </w:r>
            <w:r w:rsidR="00491973">
              <w:rPr>
                <w:rFonts w:ascii="Calibri" w:eastAsia="Calibri" w:hAnsi="Calibri"/>
                <w:b/>
                <w:sz w:val="20"/>
                <w:szCs w:val="20"/>
                <w:bdr w:val="none" w:sz="0" w:space="0" w:color="auto"/>
              </w:rPr>
              <w:t xml:space="preserve">: </w:t>
            </w:r>
            <w:r w:rsidR="00491973" w:rsidRPr="005C400D">
              <w:rPr>
                <w:rFonts w:ascii="Calibri" w:eastAsia="Calibri" w:hAnsi="Calibri"/>
                <w:sz w:val="20"/>
                <w:szCs w:val="20"/>
                <w:bdr w:val="none" w:sz="0" w:space="0" w:color="auto"/>
              </w:rPr>
              <w:t>Keith Akiyama</w:t>
            </w:r>
            <w:r w:rsidR="00F72711">
              <w:rPr>
                <w:rFonts w:ascii="Calibri" w:eastAsia="Calibri" w:hAnsi="Calibri"/>
                <w:sz w:val="20"/>
                <w:szCs w:val="20"/>
                <w:bdr w:val="none" w:sz="0" w:space="0" w:color="auto"/>
              </w:rPr>
              <w:t xml:space="preserve">; </w:t>
            </w:r>
            <w:r w:rsidR="00F72711">
              <w:rPr>
                <w:rFonts w:ascii="Calibri" w:eastAsia="Calibri" w:hAnsi="Calibri"/>
                <w:b/>
                <w:sz w:val="20"/>
                <w:szCs w:val="20"/>
                <w:bdr w:val="none" w:sz="0" w:space="0" w:color="auto"/>
              </w:rPr>
              <w:t xml:space="preserve">Financial Secretary:  </w:t>
            </w:r>
            <w:r w:rsidR="00F72711">
              <w:rPr>
                <w:rFonts w:ascii="Calibri" w:eastAsia="Calibri" w:hAnsi="Calibri"/>
                <w:sz w:val="20"/>
                <w:szCs w:val="20"/>
                <w:bdr w:val="none" w:sz="0" w:space="0" w:color="auto"/>
              </w:rPr>
              <w:t xml:space="preserve">Adam Gauthier; </w:t>
            </w:r>
            <w:r w:rsidR="00F72711" w:rsidRPr="00BC686F">
              <w:rPr>
                <w:rFonts w:ascii="Calibri" w:hAnsi="Calibri"/>
                <w:b/>
                <w:sz w:val="20"/>
                <w:szCs w:val="20"/>
              </w:rPr>
              <w:t>Asst. Dir.:</w:t>
            </w:r>
            <w:r w:rsidR="00F72711" w:rsidRPr="00BC686F">
              <w:rPr>
                <w:rFonts w:ascii="Calibri" w:hAnsi="Calibri"/>
                <w:sz w:val="20"/>
                <w:szCs w:val="20"/>
              </w:rPr>
              <w:t xml:space="preserve">  Kristin Walker</w:t>
            </w:r>
            <w:r w:rsidR="00F72711">
              <w:rPr>
                <w:rFonts w:ascii="Calibri" w:hAnsi="Calibri"/>
                <w:b/>
                <w:sz w:val="20"/>
                <w:szCs w:val="20"/>
              </w:rPr>
              <w:t>;</w:t>
            </w:r>
            <w:r w:rsidR="00F72711">
              <w:rPr>
                <w:rFonts w:ascii="Calibri" w:eastAsia="Calibri" w:hAnsi="Calibri"/>
                <w:b/>
                <w:sz w:val="20"/>
                <w:szCs w:val="20"/>
                <w:bdr w:val="none" w:sz="0" w:space="0" w:color="auto"/>
              </w:rPr>
              <w:t xml:space="preserve"> </w:t>
            </w:r>
            <w:r w:rsidR="00F72711" w:rsidRPr="00BC686F">
              <w:rPr>
                <w:rFonts w:ascii="Calibri" w:eastAsia="Calibri" w:hAnsi="Calibri"/>
                <w:b/>
                <w:sz w:val="20"/>
                <w:szCs w:val="20"/>
                <w:bdr w:val="none" w:sz="0" w:space="0" w:color="auto"/>
              </w:rPr>
              <w:t>Staff Representative:</w:t>
            </w:r>
            <w:r w:rsidR="00F72711" w:rsidRPr="00BC686F">
              <w:rPr>
                <w:rFonts w:ascii="Calibri" w:eastAsia="Calibri" w:hAnsi="Calibri"/>
                <w:sz w:val="20"/>
                <w:szCs w:val="20"/>
                <w:bdr w:val="none" w:sz="0" w:space="0" w:color="auto"/>
              </w:rPr>
              <w:t xml:space="preserve"> </w:t>
            </w:r>
            <w:r w:rsidR="00F72711">
              <w:rPr>
                <w:rFonts w:ascii="Calibri" w:eastAsia="Calibri" w:hAnsi="Calibri"/>
                <w:sz w:val="20"/>
                <w:szCs w:val="20"/>
                <w:bdr w:val="none" w:sz="0" w:space="0" w:color="auto"/>
              </w:rPr>
              <w:t xml:space="preserve">Denise </w:t>
            </w:r>
            <w:proofErr w:type="spellStart"/>
            <w:r w:rsidR="00F72711">
              <w:rPr>
                <w:rFonts w:ascii="Calibri" w:eastAsia="Calibri" w:hAnsi="Calibri"/>
                <w:sz w:val="20"/>
                <w:szCs w:val="20"/>
                <w:bdr w:val="none" w:sz="0" w:space="0" w:color="auto"/>
              </w:rPr>
              <w:t>Shutts</w:t>
            </w:r>
            <w:proofErr w:type="spellEnd"/>
            <w:r w:rsidR="00F72711">
              <w:rPr>
                <w:rFonts w:ascii="Calibri" w:eastAsia="Calibri" w:hAnsi="Calibri"/>
                <w:sz w:val="20"/>
                <w:szCs w:val="20"/>
                <w:bdr w:val="none" w:sz="0" w:space="0" w:color="auto"/>
              </w:rPr>
              <w:t xml:space="preserve">; </w:t>
            </w:r>
            <w:r w:rsidR="00F72711" w:rsidRPr="00805E01">
              <w:rPr>
                <w:rFonts w:ascii="Calibri" w:eastAsia="Calibri" w:hAnsi="Calibri"/>
                <w:b/>
                <w:sz w:val="20"/>
                <w:szCs w:val="20"/>
                <w:bdr w:val="none" w:sz="0" w:space="0" w:color="auto"/>
              </w:rPr>
              <w:t>Auditor:</w:t>
            </w:r>
            <w:r w:rsidR="00F72711">
              <w:rPr>
                <w:rFonts w:ascii="Calibri" w:eastAsia="Calibri" w:hAnsi="Calibri"/>
                <w:sz w:val="20"/>
                <w:szCs w:val="20"/>
                <w:bdr w:val="none" w:sz="0" w:space="0" w:color="auto"/>
              </w:rPr>
              <w:t xml:space="preserve">  Melanie Herrera;</w:t>
            </w:r>
          </w:p>
        </w:tc>
      </w:tr>
      <w:tr w:rsidR="00566CEA" w:rsidRPr="00BC686F" w:rsidTr="004208B6">
        <w:trPr>
          <w:trHeight w:val="468"/>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66CEA" w:rsidRDefault="00566CEA" w:rsidP="00B74AB4">
            <w:pPr>
              <w:pStyle w:val="BodyA"/>
              <w:widowControl w:val="0"/>
              <w:spacing w:after="0" w:line="240" w:lineRule="auto"/>
              <w:rPr>
                <w:b/>
                <w:bCs/>
                <w:sz w:val="20"/>
                <w:szCs w:val="20"/>
              </w:rPr>
            </w:pPr>
            <w:r w:rsidRPr="00B74AB4">
              <w:rPr>
                <w:b/>
                <w:bCs/>
                <w:sz w:val="20"/>
                <w:szCs w:val="20"/>
              </w:rPr>
              <w:t>Absent</w:t>
            </w:r>
          </w:p>
          <w:p w:rsidR="00B74AB4" w:rsidRPr="00B74AB4" w:rsidRDefault="00B74AB4" w:rsidP="00805E01">
            <w:pPr>
              <w:pStyle w:val="BodyA"/>
              <w:widowControl w:val="0"/>
              <w:spacing w:after="0" w:line="240" w:lineRule="auto"/>
              <w:rPr>
                <w:bCs/>
                <w:sz w:val="20"/>
                <w:szCs w:val="20"/>
              </w:rPr>
            </w:pPr>
          </w:p>
        </w:tc>
        <w:tc>
          <w:tcPr>
            <w:tcW w:w="782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90" w:type="dxa"/>
              <w:bottom w:w="80" w:type="dxa"/>
              <w:right w:w="80" w:type="dxa"/>
            </w:tcMar>
          </w:tcPr>
          <w:p w:rsidR="00566CEA" w:rsidRPr="00BC686F" w:rsidRDefault="00805E01" w:rsidP="00F72711">
            <w:pPr>
              <w:jc w:val="both"/>
              <w:rPr>
                <w:rFonts w:ascii="Calibri" w:eastAsia="Calibri" w:hAnsi="Calibri"/>
                <w:sz w:val="20"/>
                <w:szCs w:val="20"/>
                <w:highlight w:val="yellow"/>
                <w:bdr w:val="none" w:sz="0" w:space="0" w:color="auto"/>
              </w:rPr>
            </w:pPr>
            <w:r w:rsidRPr="00BC686F">
              <w:rPr>
                <w:rFonts w:ascii="Calibri" w:hAnsi="Calibri"/>
                <w:b/>
                <w:bCs/>
                <w:sz w:val="20"/>
                <w:szCs w:val="20"/>
              </w:rPr>
              <w:t xml:space="preserve">Executive Director: </w:t>
            </w:r>
            <w:r w:rsidRPr="00BC686F">
              <w:rPr>
                <w:rFonts w:ascii="Calibri" w:hAnsi="Calibri"/>
                <w:bCs/>
                <w:sz w:val="20"/>
                <w:szCs w:val="20"/>
              </w:rPr>
              <w:t xml:space="preserve">Brenda </w:t>
            </w:r>
            <w:proofErr w:type="spellStart"/>
            <w:r w:rsidRPr="00BC686F">
              <w:rPr>
                <w:rFonts w:ascii="Calibri" w:hAnsi="Calibri"/>
                <w:bCs/>
                <w:sz w:val="20"/>
                <w:szCs w:val="20"/>
              </w:rPr>
              <w:t>Priske</w:t>
            </w:r>
            <w:proofErr w:type="spellEnd"/>
            <w:r>
              <w:rPr>
                <w:rFonts w:ascii="Calibri" w:eastAsia="Calibri" w:hAnsi="Calibri"/>
                <w:sz w:val="20"/>
                <w:szCs w:val="20"/>
                <w:bdr w:val="none" w:sz="0" w:space="0" w:color="auto"/>
              </w:rPr>
              <w:t>;</w:t>
            </w:r>
            <w:r w:rsidRPr="00BC686F">
              <w:rPr>
                <w:rFonts w:ascii="Calibri" w:eastAsia="Calibri" w:hAnsi="Calibri"/>
                <w:b/>
                <w:sz w:val="20"/>
                <w:szCs w:val="20"/>
                <w:bdr w:val="none" w:sz="0" w:space="0" w:color="auto"/>
              </w:rPr>
              <w:t xml:space="preserve"> </w:t>
            </w:r>
            <w:r>
              <w:rPr>
                <w:rFonts w:ascii="Calibri" w:eastAsia="Calibri" w:hAnsi="Calibri"/>
                <w:b/>
                <w:sz w:val="20"/>
                <w:szCs w:val="20"/>
                <w:bdr w:val="none" w:sz="0" w:space="0" w:color="auto"/>
              </w:rPr>
              <w:t xml:space="preserve">Communications:  </w:t>
            </w:r>
            <w:r w:rsidRPr="005C400D">
              <w:rPr>
                <w:rFonts w:ascii="Calibri" w:eastAsia="Calibri" w:hAnsi="Calibri"/>
                <w:sz w:val="20"/>
                <w:szCs w:val="20"/>
                <w:bdr w:val="none" w:sz="0" w:space="0" w:color="auto"/>
              </w:rPr>
              <w:t>Karen Gauthier</w:t>
            </w:r>
            <w:r>
              <w:rPr>
                <w:rFonts w:ascii="Calibri" w:eastAsia="Calibri" w:hAnsi="Calibri"/>
                <w:sz w:val="20"/>
                <w:szCs w:val="20"/>
                <w:bdr w:val="none" w:sz="0" w:space="0" w:color="auto"/>
              </w:rPr>
              <w:t xml:space="preserve">; </w:t>
            </w:r>
            <w:r w:rsidRPr="00BC686F">
              <w:rPr>
                <w:rFonts w:ascii="Calibri" w:eastAsia="Calibri" w:hAnsi="Calibri"/>
                <w:b/>
                <w:sz w:val="20"/>
                <w:szCs w:val="20"/>
                <w:bdr w:val="none" w:sz="0" w:space="0" w:color="auto"/>
              </w:rPr>
              <w:t>Co-Program Coordinators/1st VP:</w:t>
            </w:r>
            <w:r w:rsidRPr="00BC686F">
              <w:rPr>
                <w:rFonts w:ascii="Calibri" w:eastAsia="Calibri" w:hAnsi="Calibri"/>
                <w:color w:val="FF0000"/>
                <w:sz w:val="20"/>
                <w:szCs w:val="20"/>
                <w:bdr w:val="none" w:sz="0" w:space="0" w:color="auto"/>
              </w:rPr>
              <w:t xml:space="preserve"> </w:t>
            </w:r>
            <w:sdt>
              <w:sdtPr>
                <w:rPr>
                  <w:rFonts w:ascii="Calibri" w:eastAsia="Calibri" w:hAnsi="Calibri"/>
                  <w:sz w:val="20"/>
                  <w:szCs w:val="20"/>
                  <w:bdr w:val="none" w:sz="0" w:space="0" w:color="auto"/>
                </w:rPr>
                <w:alias w:val="Co-Programs"/>
                <w:tag w:val="Co-Programs"/>
                <w:id w:val="1239981881"/>
                <w:placeholder>
                  <w:docPart w:val="3F869B75AA7F496586C9B05C839AF198"/>
                </w:placeholder>
                <w:dropDownList>
                  <w:listItem w:value="Choose an item."/>
                  <w:listItem w:displayText="Lainie Donnell" w:value="Lainie Donnell"/>
                  <w:listItem w:displayText="Sara Houck" w:value="Sara Houck"/>
                </w:dropDownList>
              </w:sdtPr>
              <w:sdtEndPr/>
              <w:sdtContent>
                <w:r w:rsidR="00684F5D" w:rsidRPr="00684F5D">
                  <w:rPr>
                    <w:rFonts w:ascii="Calibri" w:eastAsia="Calibri" w:hAnsi="Calibri"/>
                    <w:sz w:val="20"/>
                    <w:szCs w:val="20"/>
                    <w:bdr w:val="none" w:sz="0" w:space="0" w:color="auto"/>
                  </w:rPr>
                  <w:t>Sara Houck</w:t>
                </w:r>
              </w:sdtContent>
            </w:sdt>
            <w:r w:rsidRPr="00BC686F">
              <w:rPr>
                <w:rFonts w:ascii="Calibri" w:eastAsia="Calibri" w:hAnsi="Calibri"/>
                <w:sz w:val="20"/>
                <w:szCs w:val="20"/>
                <w:bdr w:val="none" w:sz="0" w:space="0" w:color="auto"/>
              </w:rPr>
              <w:t xml:space="preserve"> </w:t>
            </w:r>
            <w:r>
              <w:rPr>
                <w:rFonts w:ascii="Calibri" w:eastAsia="Calibri" w:hAnsi="Calibri"/>
                <w:b/>
                <w:sz w:val="20"/>
                <w:szCs w:val="20"/>
                <w:bdr w:val="none" w:sz="0" w:space="0" w:color="auto"/>
              </w:rPr>
              <w:t>Co-Secretary</w:t>
            </w:r>
            <w:r w:rsidRPr="00BC686F">
              <w:rPr>
                <w:rFonts w:ascii="Calibri" w:eastAsia="Calibri" w:hAnsi="Calibri"/>
                <w:b/>
                <w:sz w:val="20"/>
                <w:szCs w:val="20"/>
                <w:bdr w:val="none" w:sz="0" w:space="0" w:color="auto"/>
              </w:rPr>
              <w:t>:</w:t>
            </w:r>
            <w:r>
              <w:rPr>
                <w:rFonts w:ascii="Calibri" w:eastAsia="Calibri" w:hAnsi="Calibri"/>
                <w:b/>
                <w:sz w:val="20"/>
                <w:szCs w:val="20"/>
                <w:bdr w:val="none" w:sz="0" w:space="0" w:color="auto"/>
              </w:rPr>
              <w:t xml:space="preserve"> </w:t>
            </w:r>
            <w:sdt>
              <w:sdtPr>
                <w:rPr>
                  <w:rFonts w:ascii="Calibri" w:eastAsia="Calibri" w:hAnsi="Calibri"/>
                  <w:sz w:val="20"/>
                  <w:szCs w:val="20"/>
                  <w:bdr w:val="none" w:sz="0" w:space="0" w:color="auto"/>
                </w:rPr>
                <w:alias w:val="Co-Secretaries"/>
                <w:tag w:val="Co-Secretaries"/>
                <w:id w:val="274684603"/>
                <w:placeholder>
                  <w:docPart w:val="3F869B75AA7F496586C9B05C839AF198"/>
                </w:placeholder>
                <w:dropDownList>
                  <w:listItem w:value="Choose an item."/>
                  <w:listItem w:displayText="Lisa Humphries" w:value="Lisa Humphries"/>
                  <w:listItem w:displayText="Rachelle Llacar" w:value="Rachelle Llacar"/>
                </w:dropDownList>
              </w:sdtPr>
              <w:sdtEndPr/>
              <w:sdtContent>
                <w:r w:rsidR="00684F5D" w:rsidRPr="00F72711">
                  <w:rPr>
                    <w:rFonts w:ascii="Calibri" w:eastAsia="Calibri" w:hAnsi="Calibri"/>
                    <w:sz w:val="20"/>
                    <w:szCs w:val="20"/>
                    <w:bdr w:val="none" w:sz="0" w:space="0" w:color="auto"/>
                  </w:rPr>
                  <w:t>Lisa Humphries</w:t>
                </w:r>
              </w:sdtContent>
            </w:sdt>
            <w:r w:rsidRPr="00BC686F">
              <w:rPr>
                <w:rFonts w:ascii="Calibri" w:eastAsia="Calibri" w:hAnsi="Calibri"/>
                <w:sz w:val="20"/>
                <w:szCs w:val="20"/>
                <w:bdr w:val="none" w:sz="0" w:space="0" w:color="auto"/>
              </w:rPr>
              <w:t xml:space="preserve">; </w:t>
            </w:r>
          </w:p>
        </w:tc>
      </w:tr>
      <w:tr w:rsidR="00DA5F79" w:rsidRPr="00BC686F" w:rsidTr="004208B6">
        <w:trPr>
          <w:trHeight w:val="144"/>
        </w:trPr>
        <w:tc>
          <w:tcPr>
            <w:tcW w:w="1708" w:type="dxa"/>
            <w:tcBorders>
              <w:top w:val="single" w:sz="4" w:space="0" w:color="000000"/>
              <w:left w:val="single" w:sz="4" w:space="0" w:color="000000"/>
              <w:bottom w:val="single" w:sz="4" w:space="0" w:color="000000"/>
              <w:right w:val="single" w:sz="4" w:space="0" w:color="000000"/>
            </w:tcBorders>
            <w:shd w:val="clear" w:color="auto" w:fill="B6D6E9"/>
            <w:tcMar>
              <w:top w:w="80" w:type="dxa"/>
              <w:left w:w="80" w:type="dxa"/>
              <w:bottom w:w="80" w:type="dxa"/>
              <w:right w:w="80" w:type="dxa"/>
            </w:tcMar>
          </w:tcPr>
          <w:p w:rsidR="00DA5F79" w:rsidRPr="00BC686F" w:rsidRDefault="008B798B">
            <w:pPr>
              <w:pStyle w:val="BodyA"/>
              <w:widowControl w:val="0"/>
              <w:rPr>
                <w:sz w:val="20"/>
                <w:szCs w:val="20"/>
              </w:rPr>
            </w:pPr>
            <w:r w:rsidRPr="00BC686F">
              <w:rPr>
                <w:b/>
                <w:bCs/>
                <w:sz w:val="20"/>
                <w:szCs w:val="20"/>
              </w:rPr>
              <w:t>Agenda Item</w:t>
            </w:r>
          </w:p>
        </w:tc>
        <w:tc>
          <w:tcPr>
            <w:tcW w:w="5852" w:type="dxa"/>
            <w:tcBorders>
              <w:top w:val="single" w:sz="4" w:space="0" w:color="000000"/>
              <w:left w:val="single" w:sz="4" w:space="0" w:color="000000"/>
              <w:bottom w:val="single" w:sz="4" w:space="0" w:color="000000"/>
              <w:right w:val="single" w:sz="4" w:space="0" w:color="000000"/>
            </w:tcBorders>
            <w:shd w:val="clear" w:color="auto" w:fill="B6D6E9"/>
            <w:tcMar>
              <w:top w:w="80" w:type="dxa"/>
              <w:left w:w="80" w:type="dxa"/>
              <w:bottom w:w="80" w:type="dxa"/>
              <w:right w:w="80" w:type="dxa"/>
            </w:tcMar>
          </w:tcPr>
          <w:p w:rsidR="00DA5F79" w:rsidRPr="00BC686F" w:rsidRDefault="008B798B">
            <w:pPr>
              <w:pStyle w:val="BodyA"/>
              <w:widowControl w:val="0"/>
              <w:spacing w:after="0" w:line="240" w:lineRule="auto"/>
              <w:rPr>
                <w:sz w:val="20"/>
                <w:szCs w:val="20"/>
              </w:rPr>
            </w:pPr>
            <w:r w:rsidRPr="00BC686F">
              <w:rPr>
                <w:b/>
                <w:bCs/>
                <w:sz w:val="20"/>
                <w:szCs w:val="20"/>
              </w:rPr>
              <w:t>Discussion/Recommendations</w:t>
            </w:r>
          </w:p>
        </w:tc>
        <w:tc>
          <w:tcPr>
            <w:tcW w:w="1975" w:type="dxa"/>
            <w:tcBorders>
              <w:top w:val="single" w:sz="4" w:space="0" w:color="000000"/>
              <w:left w:val="single" w:sz="4" w:space="0" w:color="000000"/>
              <w:bottom w:val="single" w:sz="4" w:space="0" w:color="000000"/>
              <w:right w:val="single" w:sz="4" w:space="0" w:color="000000"/>
            </w:tcBorders>
            <w:shd w:val="clear" w:color="auto" w:fill="B6D6E9"/>
            <w:tcMar>
              <w:top w:w="80" w:type="dxa"/>
              <w:left w:w="80" w:type="dxa"/>
              <w:bottom w:w="80" w:type="dxa"/>
              <w:right w:w="80" w:type="dxa"/>
            </w:tcMar>
          </w:tcPr>
          <w:p w:rsidR="00DA5F79" w:rsidRPr="00BC686F" w:rsidRDefault="008B798B">
            <w:pPr>
              <w:pStyle w:val="BodyA"/>
              <w:widowControl w:val="0"/>
              <w:spacing w:after="0" w:line="240" w:lineRule="auto"/>
              <w:rPr>
                <w:sz w:val="20"/>
                <w:szCs w:val="20"/>
              </w:rPr>
            </w:pPr>
            <w:r w:rsidRPr="00BC686F">
              <w:rPr>
                <w:b/>
                <w:bCs/>
                <w:sz w:val="20"/>
                <w:szCs w:val="20"/>
              </w:rPr>
              <w:t>Next Steps/Status</w:t>
            </w:r>
          </w:p>
        </w:tc>
      </w:tr>
      <w:tr w:rsidR="00985BFA" w:rsidRPr="00BC686F" w:rsidTr="004208B6">
        <w:trPr>
          <w:trHeight w:val="318"/>
        </w:trPr>
        <w:tc>
          <w:tcPr>
            <w:tcW w:w="9535" w:type="dxa"/>
            <w:gridSpan w:val="3"/>
            <w:tcBorders>
              <w:top w:val="single" w:sz="4" w:space="0" w:color="000000"/>
              <w:left w:val="single" w:sz="4" w:space="0" w:color="000000"/>
              <w:bottom w:val="single" w:sz="4" w:space="0" w:color="000000"/>
              <w:right w:val="single" w:sz="4" w:space="0" w:color="000000"/>
            </w:tcBorders>
            <w:shd w:val="clear" w:color="auto" w:fill="C4E7AD"/>
            <w:tcMar>
              <w:top w:w="80" w:type="dxa"/>
              <w:left w:w="80" w:type="dxa"/>
              <w:bottom w:w="80" w:type="dxa"/>
              <w:right w:w="80" w:type="dxa"/>
            </w:tcMar>
          </w:tcPr>
          <w:p w:rsidR="00985BFA" w:rsidRPr="008A035B" w:rsidRDefault="00491973" w:rsidP="000B4E5C">
            <w:pPr>
              <w:pStyle w:val="BodyB"/>
              <w:keepNext/>
              <w:widowControl w:val="0"/>
              <w:rPr>
                <w:rFonts w:ascii="Arial" w:eastAsia="Calibri" w:hAnsi="Arial" w:cs="Arial"/>
                <w:bCs/>
                <w:sz w:val="20"/>
                <w:szCs w:val="20"/>
              </w:rPr>
            </w:pPr>
            <w:r>
              <w:rPr>
                <w:rFonts w:ascii="Arial" w:eastAsia="Calibri" w:hAnsi="Arial" w:cs="Arial"/>
                <w:bCs/>
                <w:szCs w:val="20"/>
              </w:rPr>
              <w:t xml:space="preserve">APPROVAL OF </w:t>
            </w:r>
            <w:r w:rsidR="000B4E5C">
              <w:rPr>
                <w:rFonts w:ascii="Arial" w:eastAsia="Calibri" w:hAnsi="Arial" w:cs="Arial"/>
                <w:bCs/>
                <w:szCs w:val="20"/>
              </w:rPr>
              <w:t>THE MINUTES &amp; PRESIDENTS WELCOME</w:t>
            </w:r>
          </w:p>
        </w:tc>
      </w:tr>
      <w:tr w:rsidR="000B4E5C" w:rsidRPr="00BC686F" w:rsidTr="004208B6">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Pr="008A035B" w:rsidRDefault="00CA3B2F" w:rsidP="006F419A">
            <w:pPr>
              <w:pStyle w:val="BodyA"/>
              <w:widowControl w:val="0"/>
              <w:spacing w:after="0" w:line="240" w:lineRule="auto"/>
              <w:rPr>
                <w:rFonts w:ascii="Arial" w:hAnsi="Arial" w:cs="Arial"/>
                <w:sz w:val="20"/>
                <w:szCs w:val="20"/>
              </w:rPr>
            </w:pPr>
            <w:r>
              <w:rPr>
                <w:rFonts w:ascii="Arial" w:hAnsi="Arial" w:cs="Arial"/>
                <w:b/>
                <w:sz w:val="20"/>
                <w:szCs w:val="20"/>
              </w:rPr>
              <w:t xml:space="preserve">Action Item:  </w:t>
            </w:r>
            <w:r w:rsidRPr="00B11A77">
              <w:rPr>
                <w:rFonts w:ascii="Arial" w:hAnsi="Arial" w:cs="Arial"/>
                <w:sz w:val="20"/>
                <w:szCs w:val="20"/>
              </w:rPr>
              <w:t>Vote t</w:t>
            </w:r>
            <w:r>
              <w:rPr>
                <w:rFonts w:ascii="Arial" w:hAnsi="Arial" w:cs="Arial"/>
                <w:sz w:val="20"/>
                <w:szCs w:val="20"/>
              </w:rPr>
              <w:t>o approve February Executive Board Meeting minutes</w:t>
            </w: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Default="00CA3B2F" w:rsidP="00B11A77">
            <w:pPr>
              <w:pStyle w:val="BodyB"/>
              <w:rPr>
                <w:rFonts w:ascii="Arial" w:eastAsia="Calibri" w:hAnsi="Arial" w:cs="Arial"/>
                <w:sz w:val="20"/>
                <w:szCs w:val="20"/>
              </w:rPr>
            </w:pPr>
            <w:r>
              <w:rPr>
                <w:rFonts w:ascii="Arial" w:eastAsia="Calibri" w:hAnsi="Arial" w:cs="Arial"/>
                <w:sz w:val="20"/>
                <w:szCs w:val="20"/>
              </w:rPr>
              <w:t>Approved</w:t>
            </w: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Pr="00BC686F" w:rsidRDefault="000B4E5C" w:rsidP="00985BFA">
            <w:pPr>
              <w:rPr>
                <w:rFonts w:ascii="Calibri" w:hAnsi="Calibri"/>
                <w:sz w:val="20"/>
                <w:szCs w:val="20"/>
              </w:rPr>
            </w:pPr>
            <w:r>
              <w:rPr>
                <w:rFonts w:ascii="Calibri" w:hAnsi="Calibri"/>
                <w:sz w:val="20"/>
                <w:szCs w:val="20"/>
              </w:rPr>
              <w:t>Motion carried</w:t>
            </w:r>
          </w:p>
        </w:tc>
      </w:tr>
      <w:tr w:rsidR="000B4E5C" w:rsidRPr="00BC686F" w:rsidTr="0097697B">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Pr="008A035B" w:rsidRDefault="00CA3B2F" w:rsidP="0097697B">
            <w:pPr>
              <w:pStyle w:val="BodyA"/>
              <w:widowControl w:val="0"/>
              <w:spacing w:after="0" w:line="240" w:lineRule="auto"/>
              <w:rPr>
                <w:rFonts w:ascii="Arial" w:hAnsi="Arial" w:cs="Arial"/>
                <w:sz w:val="20"/>
                <w:szCs w:val="20"/>
              </w:rPr>
            </w:pPr>
            <w:r>
              <w:rPr>
                <w:rFonts w:ascii="Arial" w:hAnsi="Arial" w:cs="Arial"/>
                <w:b/>
                <w:sz w:val="20"/>
                <w:szCs w:val="20"/>
              </w:rPr>
              <w:t xml:space="preserve">Action Item:  </w:t>
            </w:r>
            <w:r>
              <w:rPr>
                <w:rFonts w:ascii="Arial" w:hAnsi="Arial" w:cs="Arial"/>
                <w:sz w:val="20"/>
                <w:szCs w:val="20"/>
              </w:rPr>
              <w:t>Vote to approve February Executive Board Special meeting minutes</w:t>
            </w: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Default="00CA3B2F" w:rsidP="00B11A77">
            <w:pPr>
              <w:pStyle w:val="BodyB"/>
              <w:rPr>
                <w:rFonts w:ascii="Arial" w:eastAsia="Calibri" w:hAnsi="Arial" w:cs="Arial"/>
                <w:sz w:val="20"/>
                <w:szCs w:val="20"/>
              </w:rPr>
            </w:pPr>
            <w:r>
              <w:rPr>
                <w:rFonts w:ascii="Arial" w:eastAsia="Calibri" w:hAnsi="Arial" w:cs="Arial"/>
                <w:sz w:val="20"/>
                <w:szCs w:val="20"/>
              </w:rPr>
              <w:t>Approved</w:t>
            </w: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Pr="00BC686F" w:rsidRDefault="000B4E5C" w:rsidP="0097697B">
            <w:pPr>
              <w:rPr>
                <w:rFonts w:ascii="Calibri" w:hAnsi="Calibri"/>
                <w:sz w:val="20"/>
                <w:szCs w:val="20"/>
              </w:rPr>
            </w:pPr>
            <w:r>
              <w:rPr>
                <w:rFonts w:ascii="Calibri" w:hAnsi="Calibri"/>
                <w:sz w:val="20"/>
                <w:szCs w:val="20"/>
              </w:rPr>
              <w:t>Motion carried</w:t>
            </w:r>
          </w:p>
        </w:tc>
      </w:tr>
      <w:tr w:rsidR="000B4E5C" w:rsidRPr="000B4E5C" w:rsidTr="004208B6">
        <w:trPr>
          <w:trHeight w:val="318"/>
        </w:trPr>
        <w:tc>
          <w:tcPr>
            <w:tcW w:w="9535" w:type="dxa"/>
            <w:gridSpan w:val="3"/>
            <w:tcBorders>
              <w:top w:val="single" w:sz="4" w:space="0" w:color="000000"/>
              <w:left w:val="single" w:sz="4" w:space="0" w:color="000000"/>
              <w:bottom w:val="single" w:sz="4" w:space="0" w:color="000000"/>
              <w:right w:val="single" w:sz="4" w:space="0" w:color="000000"/>
            </w:tcBorders>
            <w:shd w:val="clear" w:color="auto" w:fill="C4E7AD"/>
            <w:tcMar>
              <w:top w:w="80" w:type="dxa"/>
              <w:left w:w="80" w:type="dxa"/>
              <w:bottom w:w="80" w:type="dxa"/>
              <w:right w:w="80" w:type="dxa"/>
            </w:tcMar>
          </w:tcPr>
          <w:p w:rsidR="000B4E5C" w:rsidRPr="000B4E5C" w:rsidRDefault="000B4E5C" w:rsidP="00C9063D">
            <w:pPr>
              <w:pStyle w:val="BodyB"/>
              <w:keepNext/>
              <w:widowControl w:val="0"/>
              <w:rPr>
                <w:rFonts w:ascii="Arial" w:hAnsi="Arial" w:cs="Arial"/>
                <w:sz w:val="20"/>
                <w:szCs w:val="20"/>
              </w:rPr>
            </w:pPr>
            <w:r w:rsidRPr="00C9063D">
              <w:rPr>
                <w:rFonts w:ascii="Arial" w:hAnsi="Arial" w:cs="Arial"/>
                <w:szCs w:val="20"/>
              </w:rPr>
              <w:t>REPORTS OF OFFICERS</w:t>
            </w:r>
          </w:p>
        </w:tc>
      </w:tr>
      <w:tr w:rsidR="000B4E5C" w:rsidRPr="00BC686F" w:rsidTr="0097697B">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Pr="008A035B" w:rsidRDefault="000B4E5C" w:rsidP="000B4E5C">
            <w:pPr>
              <w:pStyle w:val="BodyA"/>
              <w:widowControl w:val="0"/>
              <w:spacing w:after="0" w:line="240" w:lineRule="auto"/>
              <w:rPr>
                <w:rFonts w:ascii="Arial" w:hAnsi="Arial" w:cs="Arial"/>
                <w:sz w:val="20"/>
                <w:szCs w:val="20"/>
              </w:rPr>
            </w:pPr>
            <w:r>
              <w:rPr>
                <w:rFonts w:ascii="Arial" w:hAnsi="Arial" w:cs="Arial"/>
                <w:sz w:val="20"/>
                <w:szCs w:val="20"/>
              </w:rPr>
              <w:t>President’s Report</w:t>
            </w: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Default="000B4E5C" w:rsidP="0097697B">
            <w:pPr>
              <w:pStyle w:val="BodyB"/>
              <w:rPr>
                <w:rFonts w:ascii="Arial" w:eastAsia="Calibri" w:hAnsi="Arial" w:cs="Arial"/>
                <w:b/>
                <w:sz w:val="20"/>
                <w:szCs w:val="20"/>
              </w:rPr>
            </w:pPr>
            <w:r>
              <w:rPr>
                <w:rFonts w:ascii="Arial" w:eastAsia="Calibri" w:hAnsi="Arial" w:cs="Arial"/>
                <w:sz w:val="20"/>
                <w:szCs w:val="20"/>
              </w:rPr>
              <w:t>Next meeting:  St. Patrick’s Day.  Bring bagels/ refreshments to encourage attendance.</w:t>
            </w:r>
          </w:p>
          <w:p w:rsidR="000B4E5C" w:rsidRDefault="000B4E5C" w:rsidP="0097697B">
            <w:pPr>
              <w:pStyle w:val="BodyB"/>
              <w:rPr>
                <w:rFonts w:ascii="Arial" w:eastAsia="Calibri" w:hAnsi="Arial" w:cs="Arial"/>
                <w:sz w:val="20"/>
                <w:szCs w:val="20"/>
              </w:rPr>
            </w:pPr>
            <w:r>
              <w:rPr>
                <w:rFonts w:ascii="Arial" w:eastAsia="Calibri" w:hAnsi="Arial" w:cs="Arial"/>
                <w:b/>
                <w:sz w:val="20"/>
                <w:szCs w:val="20"/>
              </w:rPr>
              <w:t xml:space="preserve">Action Item:  </w:t>
            </w:r>
            <w:r>
              <w:rPr>
                <w:rFonts w:ascii="Arial" w:eastAsia="Calibri" w:hAnsi="Arial" w:cs="Arial"/>
                <w:sz w:val="20"/>
                <w:szCs w:val="20"/>
              </w:rPr>
              <w:t>current officers bring updated job descriptions to share with incoming officers by the next meeting</w:t>
            </w:r>
          </w:p>
          <w:p w:rsidR="0061014E" w:rsidRDefault="000B4E5C" w:rsidP="0097697B">
            <w:pPr>
              <w:pStyle w:val="BodyB"/>
              <w:rPr>
                <w:rFonts w:ascii="Arial" w:eastAsia="Calibri" w:hAnsi="Arial" w:cs="Arial"/>
                <w:sz w:val="20"/>
                <w:szCs w:val="20"/>
              </w:rPr>
            </w:pPr>
            <w:r>
              <w:rPr>
                <w:rFonts w:ascii="Arial" w:eastAsia="Calibri" w:hAnsi="Arial" w:cs="Arial"/>
                <w:sz w:val="20"/>
                <w:szCs w:val="20"/>
              </w:rPr>
              <w:t xml:space="preserve">Move to amend the agenda to add an action item to vote on the approval of the mobile printer, and release of funds </w:t>
            </w:r>
          </w:p>
          <w:p w:rsidR="000B4E5C" w:rsidRPr="000B4E5C" w:rsidRDefault="0061014E" w:rsidP="0061014E">
            <w:pPr>
              <w:pStyle w:val="BodyB"/>
              <w:numPr>
                <w:ilvl w:val="0"/>
                <w:numId w:val="42"/>
              </w:numPr>
              <w:rPr>
                <w:rFonts w:ascii="Arial" w:eastAsia="Calibri" w:hAnsi="Arial" w:cs="Arial"/>
                <w:sz w:val="20"/>
                <w:szCs w:val="20"/>
              </w:rPr>
            </w:pPr>
            <w:r>
              <w:rPr>
                <w:rFonts w:ascii="Arial" w:eastAsia="Calibri" w:hAnsi="Arial" w:cs="Arial"/>
                <w:sz w:val="20"/>
                <w:szCs w:val="20"/>
              </w:rPr>
              <w:t>Approved</w:t>
            </w: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Default="000B4E5C" w:rsidP="0097697B">
            <w:pPr>
              <w:rPr>
                <w:rFonts w:ascii="Calibri" w:hAnsi="Calibri"/>
                <w:sz w:val="20"/>
                <w:szCs w:val="20"/>
              </w:rPr>
            </w:pPr>
          </w:p>
          <w:p w:rsidR="0061014E" w:rsidRDefault="0061014E" w:rsidP="0097697B">
            <w:pPr>
              <w:rPr>
                <w:rFonts w:ascii="Calibri" w:hAnsi="Calibri"/>
                <w:sz w:val="20"/>
                <w:szCs w:val="20"/>
              </w:rPr>
            </w:pPr>
          </w:p>
          <w:p w:rsidR="0061014E" w:rsidRPr="00BC686F" w:rsidRDefault="0061014E" w:rsidP="0097697B">
            <w:pPr>
              <w:rPr>
                <w:rFonts w:ascii="Calibri" w:hAnsi="Calibri"/>
                <w:sz w:val="20"/>
                <w:szCs w:val="20"/>
              </w:rPr>
            </w:pPr>
            <w:r>
              <w:rPr>
                <w:rFonts w:ascii="Calibri" w:hAnsi="Calibri"/>
                <w:sz w:val="20"/>
                <w:szCs w:val="20"/>
              </w:rPr>
              <w:t>Motion carried</w:t>
            </w:r>
          </w:p>
        </w:tc>
      </w:tr>
      <w:tr w:rsidR="000B4E5C" w:rsidRPr="00BC686F" w:rsidTr="0097697B">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Default="00F72711" w:rsidP="000B4E5C">
            <w:pPr>
              <w:pStyle w:val="BodyA"/>
              <w:widowControl w:val="0"/>
              <w:spacing w:after="0" w:line="240" w:lineRule="auto"/>
              <w:rPr>
                <w:rFonts w:ascii="Arial" w:hAnsi="Arial" w:cs="Arial"/>
                <w:sz w:val="20"/>
                <w:szCs w:val="20"/>
              </w:rPr>
            </w:pPr>
            <w:r>
              <w:rPr>
                <w:rFonts w:ascii="Arial" w:hAnsi="Arial" w:cs="Arial"/>
                <w:sz w:val="20"/>
                <w:szCs w:val="20"/>
              </w:rPr>
              <w:t>Executive/ Assistant Director</w:t>
            </w: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72711" w:rsidRDefault="00F72711" w:rsidP="0097697B">
            <w:pPr>
              <w:pStyle w:val="BodyB"/>
              <w:rPr>
                <w:rFonts w:ascii="Arial" w:eastAsia="Calibri" w:hAnsi="Arial" w:cs="Arial"/>
                <w:sz w:val="20"/>
                <w:szCs w:val="20"/>
              </w:rPr>
            </w:pPr>
            <w:r>
              <w:rPr>
                <w:rFonts w:ascii="Arial" w:eastAsia="Calibri" w:hAnsi="Arial" w:cs="Arial"/>
                <w:sz w:val="20"/>
                <w:szCs w:val="20"/>
              </w:rPr>
              <w:t>Successful and busy February</w:t>
            </w:r>
          </w:p>
          <w:p w:rsidR="000B4E5C" w:rsidRDefault="00F72711" w:rsidP="0097697B">
            <w:pPr>
              <w:pStyle w:val="BodyB"/>
              <w:rPr>
                <w:rFonts w:ascii="Arial" w:eastAsia="Calibri" w:hAnsi="Arial" w:cs="Arial"/>
                <w:sz w:val="20"/>
                <w:szCs w:val="20"/>
              </w:rPr>
            </w:pPr>
            <w:r>
              <w:rPr>
                <w:rFonts w:ascii="Arial" w:eastAsia="Calibri" w:hAnsi="Arial" w:cs="Arial"/>
                <w:sz w:val="20"/>
                <w:szCs w:val="20"/>
              </w:rPr>
              <w:t>New API being rolled out</w:t>
            </w: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Pr="00BC686F" w:rsidRDefault="000B4E5C" w:rsidP="0097697B">
            <w:pPr>
              <w:rPr>
                <w:rFonts w:ascii="Calibri" w:hAnsi="Calibri"/>
                <w:sz w:val="20"/>
                <w:szCs w:val="20"/>
              </w:rPr>
            </w:pPr>
          </w:p>
        </w:tc>
      </w:tr>
      <w:tr w:rsidR="000B4E5C" w:rsidRPr="00BC686F" w:rsidTr="0097697B">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Default="00F72711" w:rsidP="000B4E5C">
            <w:pPr>
              <w:pStyle w:val="BodyA"/>
              <w:widowControl w:val="0"/>
              <w:spacing w:after="0" w:line="240" w:lineRule="auto"/>
              <w:rPr>
                <w:rFonts w:ascii="Arial" w:hAnsi="Arial" w:cs="Arial"/>
                <w:sz w:val="20"/>
                <w:szCs w:val="20"/>
              </w:rPr>
            </w:pPr>
            <w:r>
              <w:rPr>
                <w:rFonts w:ascii="Arial" w:hAnsi="Arial" w:cs="Arial"/>
                <w:sz w:val="20"/>
                <w:szCs w:val="20"/>
              </w:rPr>
              <w:t>MATES Board Member</w:t>
            </w: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Default="00F72711" w:rsidP="0097697B">
            <w:pPr>
              <w:pStyle w:val="BodyB"/>
              <w:rPr>
                <w:rFonts w:ascii="Arial" w:eastAsia="Calibri" w:hAnsi="Arial" w:cs="Arial"/>
                <w:sz w:val="20"/>
                <w:szCs w:val="20"/>
              </w:rPr>
            </w:pPr>
            <w:r>
              <w:rPr>
                <w:rFonts w:ascii="Arial" w:eastAsia="Calibri" w:hAnsi="Arial" w:cs="Arial"/>
                <w:sz w:val="20"/>
                <w:szCs w:val="20"/>
              </w:rPr>
              <w:t>Lots of policy updates.  School calendar approved (2017-18)</w:t>
            </w: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Pr="00BC686F" w:rsidRDefault="000B4E5C" w:rsidP="0097697B">
            <w:pPr>
              <w:rPr>
                <w:rFonts w:ascii="Calibri" w:hAnsi="Calibri"/>
                <w:sz w:val="20"/>
                <w:szCs w:val="20"/>
              </w:rPr>
            </w:pPr>
          </w:p>
        </w:tc>
      </w:tr>
      <w:tr w:rsidR="000B4E5C" w:rsidRPr="00BC686F" w:rsidTr="0097697B">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Default="00F72711" w:rsidP="000B4E5C">
            <w:pPr>
              <w:pStyle w:val="BodyA"/>
              <w:widowControl w:val="0"/>
              <w:spacing w:after="0" w:line="240" w:lineRule="auto"/>
              <w:rPr>
                <w:rFonts w:ascii="Arial" w:hAnsi="Arial" w:cs="Arial"/>
                <w:sz w:val="20"/>
                <w:szCs w:val="20"/>
              </w:rPr>
            </w:pPr>
            <w:r>
              <w:rPr>
                <w:rFonts w:ascii="Arial" w:hAnsi="Arial" w:cs="Arial"/>
                <w:sz w:val="20"/>
                <w:szCs w:val="20"/>
              </w:rPr>
              <w:lastRenderedPageBreak/>
              <w:t>Staff</w:t>
            </w: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Default="00F72711" w:rsidP="0097697B">
            <w:pPr>
              <w:pStyle w:val="BodyB"/>
              <w:rPr>
                <w:rFonts w:ascii="Arial" w:eastAsia="Calibri" w:hAnsi="Arial" w:cs="Arial"/>
                <w:sz w:val="20"/>
                <w:szCs w:val="20"/>
              </w:rPr>
            </w:pPr>
            <w:r>
              <w:rPr>
                <w:rFonts w:ascii="Arial" w:eastAsia="Calibri" w:hAnsi="Arial" w:cs="Arial"/>
                <w:sz w:val="20"/>
                <w:szCs w:val="20"/>
              </w:rPr>
              <w:t>STEAM Night successful</w:t>
            </w: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Pr="00BC686F" w:rsidRDefault="000B4E5C" w:rsidP="0097697B">
            <w:pPr>
              <w:rPr>
                <w:rFonts w:ascii="Calibri" w:hAnsi="Calibri"/>
                <w:sz w:val="20"/>
                <w:szCs w:val="20"/>
              </w:rPr>
            </w:pPr>
          </w:p>
        </w:tc>
      </w:tr>
      <w:tr w:rsidR="000B4E5C" w:rsidRPr="00BC686F" w:rsidTr="0097697B">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Default="00F72711" w:rsidP="000B4E5C">
            <w:pPr>
              <w:pStyle w:val="BodyA"/>
              <w:widowControl w:val="0"/>
              <w:spacing w:after="0" w:line="240" w:lineRule="auto"/>
              <w:rPr>
                <w:rFonts w:ascii="Arial" w:hAnsi="Arial" w:cs="Arial"/>
                <w:sz w:val="20"/>
                <w:szCs w:val="20"/>
              </w:rPr>
            </w:pPr>
            <w:r>
              <w:rPr>
                <w:rFonts w:ascii="Arial" w:hAnsi="Arial" w:cs="Arial"/>
                <w:sz w:val="20"/>
                <w:szCs w:val="20"/>
              </w:rPr>
              <w:t>Communications</w:t>
            </w: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72711" w:rsidRDefault="00F72711" w:rsidP="0097697B">
            <w:pPr>
              <w:pStyle w:val="BodyB"/>
              <w:rPr>
                <w:rFonts w:ascii="Arial" w:eastAsia="Calibri" w:hAnsi="Arial" w:cs="Arial"/>
                <w:sz w:val="20"/>
                <w:szCs w:val="20"/>
              </w:rPr>
            </w:pPr>
            <w:r>
              <w:rPr>
                <w:rFonts w:ascii="Arial" w:eastAsia="Calibri" w:hAnsi="Arial" w:cs="Arial"/>
                <w:sz w:val="20"/>
                <w:szCs w:val="20"/>
              </w:rPr>
              <w:t xml:space="preserve">Review survey results.  </w:t>
            </w:r>
          </w:p>
          <w:p w:rsidR="00F72711" w:rsidRDefault="00F72711" w:rsidP="0097697B">
            <w:pPr>
              <w:pStyle w:val="BodyB"/>
              <w:rPr>
                <w:rFonts w:ascii="Arial" w:eastAsia="Calibri" w:hAnsi="Arial" w:cs="Arial"/>
                <w:sz w:val="20"/>
                <w:szCs w:val="20"/>
              </w:rPr>
            </w:pPr>
            <w:r>
              <w:rPr>
                <w:rFonts w:ascii="Arial" w:eastAsia="Calibri" w:hAnsi="Arial" w:cs="Arial"/>
                <w:sz w:val="20"/>
                <w:szCs w:val="20"/>
              </w:rPr>
              <w:t>Discussion:  Keep in mind to prioritize the events that will be done during the year</w:t>
            </w: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Pr="00BC686F" w:rsidRDefault="000B4E5C" w:rsidP="0097697B">
            <w:pPr>
              <w:rPr>
                <w:rFonts w:ascii="Calibri" w:hAnsi="Calibri"/>
                <w:sz w:val="20"/>
                <w:szCs w:val="20"/>
              </w:rPr>
            </w:pPr>
          </w:p>
        </w:tc>
      </w:tr>
      <w:tr w:rsidR="000B4E5C" w:rsidRPr="00BC686F" w:rsidTr="0097697B">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Pr="008A035B" w:rsidRDefault="00F72711" w:rsidP="0097697B">
            <w:pPr>
              <w:pStyle w:val="BodyA"/>
              <w:widowControl w:val="0"/>
              <w:spacing w:after="0" w:line="240" w:lineRule="auto"/>
              <w:rPr>
                <w:rFonts w:ascii="Arial" w:hAnsi="Arial" w:cs="Arial"/>
                <w:sz w:val="20"/>
                <w:szCs w:val="20"/>
              </w:rPr>
            </w:pPr>
            <w:r>
              <w:rPr>
                <w:rFonts w:ascii="Arial" w:hAnsi="Arial" w:cs="Arial"/>
                <w:sz w:val="20"/>
                <w:szCs w:val="20"/>
              </w:rPr>
              <w:t>Auditor</w:t>
            </w: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Pr="000B4E5C" w:rsidRDefault="000B4E5C" w:rsidP="0097697B">
            <w:pPr>
              <w:pStyle w:val="BodyB"/>
              <w:rPr>
                <w:rFonts w:ascii="Arial" w:eastAsia="Calibri" w:hAnsi="Arial" w:cs="Arial"/>
                <w:sz w:val="20"/>
                <w:szCs w:val="20"/>
              </w:rPr>
            </w:pP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B4E5C" w:rsidRPr="00BC686F" w:rsidRDefault="000B4E5C" w:rsidP="0097697B">
            <w:pPr>
              <w:rPr>
                <w:rFonts w:ascii="Calibri" w:hAnsi="Calibri"/>
                <w:sz w:val="20"/>
                <w:szCs w:val="20"/>
              </w:rPr>
            </w:pPr>
          </w:p>
        </w:tc>
      </w:tr>
      <w:tr w:rsidR="00F72711" w:rsidRPr="00BC686F" w:rsidTr="0097697B">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72711" w:rsidRDefault="00F72711" w:rsidP="0097697B">
            <w:pPr>
              <w:pStyle w:val="BodyA"/>
              <w:widowControl w:val="0"/>
              <w:spacing w:after="0" w:line="240" w:lineRule="auto"/>
              <w:rPr>
                <w:rFonts w:ascii="Arial" w:hAnsi="Arial" w:cs="Arial"/>
                <w:sz w:val="20"/>
                <w:szCs w:val="20"/>
              </w:rPr>
            </w:pPr>
            <w:r>
              <w:rPr>
                <w:rFonts w:ascii="Arial" w:hAnsi="Arial" w:cs="Arial"/>
                <w:sz w:val="20"/>
                <w:szCs w:val="20"/>
              </w:rPr>
              <w:t>Parliamentarian</w:t>
            </w: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72711" w:rsidRPr="00F72711" w:rsidRDefault="00F72711" w:rsidP="0097697B">
            <w:pPr>
              <w:pStyle w:val="BodyB"/>
              <w:rPr>
                <w:rFonts w:ascii="Arial" w:eastAsia="Calibri" w:hAnsi="Arial" w:cs="Arial"/>
                <w:sz w:val="20"/>
                <w:szCs w:val="20"/>
              </w:rPr>
            </w:pPr>
            <w:r>
              <w:rPr>
                <w:rFonts w:ascii="Arial" w:eastAsia="Calibri" w:hAnsi="Arial" w:cs="Arial"/>
                <w:b/>
                <w:sz w:val="20"/>
                <w:szCs w:val="20"/>
              </w:rPr>
              <w:t>Action Item</w:t>
            </w:r>
            <w:r w:rsidRPr="00F72711">
              <w:rPr>
                <w:rFonts w:ascii="Arial" w:eastAsia="Calibri" w:hAnsi="Arial" w:cs="Arial"/>
                <w:sz w:val="20"/>
                <w:szCs w:val="20"/>
              </w:rPr>
              <w:t>:  Vote to approve 2017-18 slate for fundraising and secretary</w:t>
            </w:r>
          </w:p>
          <w:p w:rsidR="00F72711" w:rsidRPr="00F72711" w:rsidRDefault="00F72711" w:rsidP="0097697B">
            <w:pPr>
              <w:pStyle w:val="BodyB"/>
              <w:rPr>
                <w:rFonts w:ascii="Arial" w:eastAsia="Calibri" w:hAnsi="Arial" w:cs="Arial"/>
                <w:sz w:val="20"/>
                <w:szCs w:val="20"/>
              </w:rPr>
            </w:pPr>
            <w:r w:rsidRPr="00F72711">
              <w:rPr>
                <w:rFonts w:ascii="Arial" w:eastAsia="Calibri" w:hAnsi="Arial" w:cs="Arial"/>
                <w:sz w:val="20"/>
                <w:szCs w:val="20"/>
              </w:rPr>
              <w:t xml:space="preserve">Fundraising: </w:t>
            </w:r>
            <w:proofErr w:type="spellStart"/>
            <w:r w:rsidRPr="00F72711">
              <w:rPr>
                <w:rFonts w:ascii="Arial" w:eastAsia="Calibri" w:hAnsi="Arial" w:cs="Arial"/>
                <w:sz w:val="20"/>
                <w:szCs w:val="20"/>
              </w:rPr>
              <w:t>Divo</w:t>
            </w:r>
            <w:proofErr w:type="spellEnd"/>
            <w:r w:rsidRPr="00F72711">
              <w:rPr>
                <w:rFonts w:ascii="Arial" w:eastAsia="Calibri" w:hAnsi="Arial" w:cs="Arial"/>
                <w:sz w:val="20"/>
                <w:szCs w:val="20"/>
              </w:rPr>
              <w:t xml:space="preserve"> </w:t>
            </w:r>
            <w:proofErr w:type="spellStart"/>
            <w:r w:rsidRPr="00F72711">
              <w:rPr>
                <w:rFonts w:ascii="Arial" w:eastAsia="Calibri" w:hAnsi="Arial" w:cs="Arial"/>
                <w:sz w:val="20"/>
                <w:szCs w:val="20"/>
              </w:rPr>
              <w:t>Denove</w:t>
            </w:r>
            <w:proofErr w:type="spellEnd"/>
            <w:r w:rsidRPr="00F72711">
              <w:rPr>
                <w:rFonts w:ascii="Arial" w:eastAsia="Calibri" w:hAnsi="Arial" w:cs="Arial"/>
                <w:sz w:val="20"/>
                <w:szCs w:val="20"/>
              </w:rPr>
              <w:t xml:space="preserve"> and Becky </w:t>
            </w:r>
            <w:proofErr w:type="spellStart"/>
            <w:r w:rsidRPr="00F72711">
              <w:rPr>
                <w:rFonts w:ascii="Arial" w:eastAsia="Calibri" w:hAnsi="Arial" w:cs="Arial"/>
                <w:sz w:val="20"/>
                <w:szCs w:val="20"/>
              </w:rPr>
              <w:t>Leehey</w:t>
            </w:r>
            <w:proofErr w:type="spellEnd"/>
          </w:p>
          <w:p w:rsidR="00F72711" w:rsidRDefault="00F72711" w:rsidP="0097697B">
            <w:pPr>
              <w:pStyle w:val="BodyB"/>
              <w:rPr>
                <w:rFonts w:ascii="Arial" w:eastAsia="Calibri" w:hAnsi="Arial" w:cs="Arial"/>
                <w:sz w:val="20"/>
                <w:szCs w:val="20"/>
              </w:rPr>
            </w:pPr>
            <w:r w:rsidRPr="00F72711">
              <w:rPr>
                <w:rFonts w:ascii="Arial" w:eastAsia="Calibri" w:hAnsi="Arial" w:cs="Arial"/>
                <w:sz w:val="20"/>
                <w:szCs w:val="20"/>
              </w:rPr>
              <w:t xml:space="preserve">Secretary:  Allison </w:t>
            </w:r>
            <w:proofErr w:type="spellStart"/>
            <w:r w:rsidRPr="00F72711">
              <w:rPr>
                <w:rFonts w:ascii="Arial" w:eastAsia="Calibri" w:hAnsi="Arial" w:cs="Arial"/>
                <w:sz w:val="20"/>
                <w:szCs w:val="20"/>
              </w:rPr>
              <w:t>Roelke</w:t>
            </w:r>
            <w:proofErr w:type="spellEnd"/>
          </w:p>
          <w:p w:rsidR="0061014E" w:rsidRPr="00F72711" w:rsidRDefault="0061014E" w:rsidP="0061014E">
            <w:pPr>
              <w:pStyle w:val="BodyB"/>
              <w:numPr>
                <w:ilvl w:val="0"/>
                <w:numId w:val="40"/>
              </w:numPr>
              <w:rPr>
                <w:rFonts w:ascii="Arial" w:eastAsia="Calibri" w:hAnsi="Arial" w:cs="Arial"/>
                <w:sz w:val="20"/>
                <w:szCs w:val="20"/>
              </w:rPr>
            </w:pPr>
            <w:r>
              <w:rPr>
                <w:rFonts w:ascii="Arial" w:eastAsia="Calibri" w:hAnsi="Arial" w:cs="Arial"/>
                <w:sz w:val="20"/>
                <w:szCs w:val="20"/>
              </w:rPr>
              <w:t>Approved</w:t>
            </w:r>
          </w:p>
          <w:p w:rsidR="00F72711" w:rsidRPr="00F72711" w:rsidRDefault="00F72711" w:rsidP="0097697B">
            <w:pPr>
              <w:pStyle w:val="BodyB"/>
              <w:rPr>
                <w:rFonts w:ascii="Arial" w:eastAsia="Calibri" w:hAnsi="Arial" w:cs="Arial"/>
                <w:sz w:val="20"/>
                <w:szCs w:val="20"/>
              </w:rPr>
            </w:pPr>
          </w:p>
          <w:p w:rsidR="00F72711" w:rsidRPr="00F72711" w:rsidRDefault="00F72711" w:rsidP="0097697B">
            <w:pPr>
              <w:pStyle w:val="BodyB"/>
              <w:rPr>
                <w:rFonts w:ascii="Arial" w:eastAsia="Calibri" w:hAnsi="Arial" w:cs="Arial"/>
                <w:b/>
                <w:sz w:val="20"/>
                <w:szCs w:val="20"/>
              </w:rPr>
            </w:pP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72711" w:rsidRPr="00BC686F" w:rsidRDefault="00F72711" w:rsidP="0097697B">
            <w:pPr>
              <w:rPr>
                <w:rFonts w:ascii="Calibri" w:hAnsi="Calibri"/>
                <w:sz w:val="20"/>
                <w:szCs w:val="20"/>
              </w:rPr>
            </w:pPr>
            <w:r>
              <w:rPr>
                <w:rFonts w:ascii="Calibri" w:hAnsi="Calibri"/>
                <w:sz w:val="20"/>
                <w:szCs w:val="20"/>
              </w:rPr>
              <w:t>Motion carried</w:t>
            </w:r>
          </w:p>
        </w:tc>
      </w:tr>
      <w:tr w:rsidR="00F72711" w:rsidRPr="00BC686F" w:rsidTr="0097697B">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72711" w:rsidRDefault="00B11A77" w:rsidP="0097697B">
            <w:pPr>
              <w:pStyle w:val="BodyA"/>
              <w:widowControl w:val="0"/>
              <w:spacing w:after="0" w:line="240" w:lineRule="auto"/>
              <w:rPr>
                <w:rFonts w:ascii="Arial" w:hAnsi="Arial" w:cs="Arial"/>
                <w:sz w:val="20"/>
                <w:szCs w:val="20"/>
              </w:rPr>
            </w:pPr>
            <w:r>
              <w:rPr>
                <w:rFonts w:ascii="Arial" w:hAnsi="Arial" w:cs="Arial"/>
                <w:sz w:val="20"/>
                <w:szCs w:val="20"/>
              </w:rPr>
              <w:t>Programs</w:t>
            </w: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72711" w:rsidRPr="000B4E5C" w:rsidRDefault="00F72711" w:rsidP="0097697B">
            <w:pPr>
              <w:pStyle w:val="BodyB"/>
              <w:rPr>
                <w:rFonts w:ascii="Arial" w:eastAsia="Calibri" w:hAnsi="Arial" w:cs="Arial"/>
                <w:sz w:val="20"/>
                <w:szCs w:val="20"/>
              </w:rPr>
            </w:pP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72711" w:rsidRPr="00BC686F" w:rsidRDefault="00F72711" w:rsidP="0097697B">
            <w:pPr>
              <w:rPr>
                <w:rFonts w:ascii="Calibri" w:hAnsi="Calibri"/>
                <w:sz w:val="20"/>
                <w:szCs w:val="20"/>
              </w:rPr>
            </w:pPr>
          </w:p>
        </w:tc>
      </w:tr>
      <w:tr w:rsidR="00F72711" w:rsidRPr="00BC686F" w:rsidTr="0097697B">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72711" w:rsidRDefault="00215FE4" w:rsidP="0097697B">
            <w:pPr>
              <w:pStyle w:val="BodyA"/>
              <w:widowControl w:val="0"/>
              <w:spacing w:after="0" w:line="240" w:lineRule="auto"/>
              <w:rPr>
                <w:rFonts w:ascii="Arial" w:hAnsi="Arial" w:cs="Arial"/>
                <w:sz w:val="20"/>
                <w:szCs w:val="20"/>
              </w:rPr>
            </w:pPr>
            <w:r>
              <w:rPr>
                <w:rFonts w:ascii="Arial" w:hAnsi="Arial" w:cs="Arial"/>
                <w:sz w:val="20"/>
                <w:szCs w:val="20"/>
              </w:rPr>
              <w:t>Fundraising</w:t>
            </w: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72711" w:rsidRDefault="00215FE4" w:rsidP="0097697B">
            <w:pPr>
              <w:pStyle w:val="BodyB"/>
              <w:rPr>
                <w:rFonts w:ascii="Arial" w:eastAsia="Calibri" w:hAnsi="Arial" w:cs="Arial"/>
                <w:sz w:val="20"/>
                <w:szCs w:val="20"/>
              </w:rPr>
            </w:pPr>
            <w:r>
              <w:rPr>
                <w:rFonts w:ascii="Arial" w:eastAsia="Calibri" w:hAnsi="Arial" w:cs="Arial"/>
                <w:sz w:val="20"/>
                <w:szCs w:val="20"/>
              </w:rPr>
              <w:t>Online auction</w:t>
            </w:r>
            <w:r w:rsidR="00CA3B2F">
              <w:rPr>
                <w:rFonts w:ascii="Arial" w:eastAsia="Calibri" w:hAnsi="Arial" w:cs="Arial"/>
                <w:sz w:val="20"/>
                <w:szCs w:val="20"/>
              </w:rPr>
              <w:t xml:space="preserve"> results</w:t>
            </w:r>
            <w:r>
              <w:rPr>
                <w:rFonts w:ascii="Arial" w:eastAsia="Calibri" w:hAnsi="Arial" w:cs="Arial"/>
                <w:sz w:val="20"/>
                <w:szCs w:val="20"/>
              </w:rPr>
              <w:t xml:space="preserve">:  </w:t>
            </w:r>
          </w:p>
          <w:p w:rsidR="00215FE4" w:rsidRDefault="00215FE4" w:rsidP="0097697B">
            <w:pPr>
              <w:pStyle w:val="BodyB"/>
              <w:rPr>
                <w:rFonts w:ascii="Arial" w:eastAsia="Calibri" w:hAnsi="Arial" w:cs="Arial"/>
                <w:sz w:val="20"/>
                <w:szCs w:val="20"/>
              </w:rPr>
            </w:pPr>
            <w:r>
              <w:rPr>
                <w:rFonts w:ascii="Arial" w:eastAsia="Calibri" w:hAnsi="Arial" w:cs="Arial"/>
                <w:sz w:val="20"/>
                <w:szCs w:val="20"/>
              </w:rPr>
              <w:t>Teacher time:  $2525</w:t>
            </w:r>
          </w:p>
          <w:p w:rsidR="00215FE4" w:rsidRDefault="00215FE4" w:rsidP="0097697B">
            <w:pPr>
              <w:pStyle w:val="BodyB"/>
              <w:rPr>
                <w:rFonts w:ascii="Arial" w:eastAsia="Calibri" w:hAnsi="Arial" w:cs="Arial"/>
                <w:sz w:val="20"/>
                <w:szCs w:val="20"/>
              </w:rPr>
            </w:pPr>
            <w:r>
              <w:rPr>
                <w:rFonts w:ascii="Arial" w:eastAsia="Calibri" w:hAnsi="Arial" w:cs="Arial"/>
                <w:sz w:val="20"/>
                <w:szCs w:val="20"/>
              </w:rPr>
              <w:t>Enrichment vendors:  $1400</w:t>
            </w:r>
          </w:p>
          <w:p w:rsidR="00215FE4" w:rsidRPr="000B4E5C" w:rsidRDefault="00215FE4" w:rsidP="0097697B">
            <w:pPr>
              <w:pStyle w:val="BodyB"/>
              <w:rPr>
                <w:rFonts w:ascii="Arial" w:eastAsia="Calibri" w:hAnsi="Arial" w:cs="Arial"/>
                <w:sz w:val="20"/>
                <w:szCs w:val="20"/>
              </w:rPr>
            </w:pPr>
            <w:r>
              <w:rPr>
                <w:rFonts w:ascii="Arial" w:eastAsia="Calibri" w:hAnsi="Arial" w:cs="Arial"/>
                <w:sz w:val="20"/>
                <w:szCs w:val="20"/>
              </w:rPr>
              <w:t xml:space="preserve">Brenda </w:t>
            </w:r>
            <w:proofErr w:type="spellStart"/>
            <w:r>
              <w:rPr>
                <w:rFonts w:ascii="Arial" w:eastAsia="Calibri" w:hAnsi="Arial" w:cs="Arial"/>
                <w:sz w:val="20"/>
                <w:szCs w:val="20"/>
              </w:rPr>
              <w:t>Russett</w:t>
            </w:r>
            <w:proofErr w:type="spellEnd"/>
            <w:r>
              <w:rPr>
                <w:rFonts w:ascii="Arial" w:eastAsia="Calibri" w:hAnsi="Arial" w:cs="Arial"/>
                <w:sz w:val="20"/>
                <w:szCs w:val="20"/>
              </w:rPr>
              <w:t>, uniforms:  $350</w:t>
            </w: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72711" w:rsidRPr="00BC686F" w:rsidRDefault="00F72711" w:rsidP="0097697B">
            <w:pPr>
              <w:rPr>
                <w:rFonts w:ascii="Calibri" w:hAnsi="Calibri"/>
                <w:sz w:val="20"/>
                <w:szCs w:val="20"/>
              </w:rPr>
            </w:pPr>
          </w:p>
        </w:tc>
      </w:tr>
      <w:tr w:rsidR="00F72711" w:rsidRPr="00BC686F" w:rsidTr="0097697B">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72711" w:rsidRDefault="00215FE4" w:rsidP="0097697B">
            <w:pPr>
              <w:pStyle w:val="BodyA"/>
              <w:widowControl w:val="0"/>
              <w:spacing w:after="0" w:line="240" w:lineRule="auto"/>
              <w:rPr>
                <w:rFonts w:ascii="Arial" w:hAnsi="Arial" w:cs="Arial"/>
                <w:sz w:val="20"/>
                <w:szCs w:val="20"/>
              </w:rPr>
            </w:pPr>
            <w:r>
              <w:rPr>
                <w:rFonts w:ascii="Arial" w:hAnsi="Arial" w:cs="Arial"/>
                <w:sz w:val="20"/>
                <w:szCs w:val="20"/>
              </w:rPr>
              <w:t>Head Room Representative</w:t>
            </w: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9063D" w:rsidRDefault="00C9063D" w:rsidP="0097697B">
            <w:pPr>
              <w:pStyle w:val="BodyB"/>
              <w:rPr>
                <w:rFonts w:ascii="Arial" w:eastAsia="Calibri" w:hAnsi="Arial" w:cs="Arial"/>
                <w:sz w:val="20"/>
                <w:szCs w:val="20"/>
              </w:rPr>
            </w:pPr>
            <w:r>
              <w:rPr>
                <w:rFonts w:ascii="Arial" w:eastAsia="Calibri" w:hAnsi="Arial" w:cs="Arial"/>
                <w:sz w:val="20"/>
                <w:szCs w:val="20"/>
              </w:rPr>
              <w:t>Communications via All Calls, Follow up emails to All Calls, and social media has helped with the communication and alleviated communication via Room Parents.  Remember to pace communications being sent out to not overwhelm parents</w:t>
            </w:r>
          </w:p>
          <w:p w:rsidR="00C9063D" w:rsidRPr="00C9063D" w:rsidRDefault="00C9063D" w:rsidP="0097697B">
            <w:pPr>
              <w:pStyle w:val="BodyB"/>
              <w:rPr>
                <w:rFonts w:ascii="Arial" w:eastAsia="Calibri" w:hAnsi="Arial" w:cs="Arial"/>
                <w:sz w:val="20"/>
                <w:szCs w:val="20"/>
              </w:rPr>
            </w:pPr>
          </w:p>
          <w:p w:rsidR="00F72711" w:rsidRDefault="00215FE4" w:rsidP="0097697B">
            <w:pPr>
              <w:pStyle w:val="BodyB"/>
              <w:rPr>
                <w:rFonts w:ascii="Arial" w:eastAsia="Calibri" w:hAnsi="Arial" w:cs="Arial"/>
                <w:sz w:val="20"/>
                <w:szCs w:val="20"/>
              </w:rPr>
            </w:pPr>
            <w:r>
              <w:rPr>
                <w:rFonts w:ascii="Arial" w:eastAsia="Calibri" w:hAnsi="Arial" w:cs="Arial"/>
                <w:b/>
                <w:sz w:val="20"/>
                <w:szCs w:val="20"/>
              </w:rPr>
              <w:t xml:space="preserve">Action Item:  </w:t>
            </w:r>
            <w:r>
              <w:rPr>
                <w:rFonts w:ascii="Arial" w:eastAsia="Calibri" w:hAnsi="Arial" w:cs="Arial"/>
                <w:sz w:val="20"/>
                <w:szCs w:val="20"/>
              </w:rPr>
              <w:t>Vote to approve new name and job description</w:t>
            </w:r>
          </w:p>
          <w:p w:rsidR="0061014E" w:rsidRPr="00215FE4" w:rsidRDefault="0061014E" w:rsidP="0061014E">
            <w:pPr>
              <w:pStyle w:val="BodyB"/>
              <w:numPr>
                <w:ilvl w:val="0"/>
                <w:numId w:val="39"/>
              </w:numPr>
              <w:rPr>
                <w:rFonts w:ascii="Arial" w:eastAsia="Calibri" w:hAnsi="Arial" w:cs="Arial"/>
                <w:sz w:val="20"/>
                <w:szCs w:val="20"/>
              </w:rPr>
            </w:pPr>
            <w:r>
              <w:rPr>
                <w:rFonts w:ascii="Arial" w:eastAsia="Calibri" w:hAnsi="Arial" w:cs="Arial"/>
                <w:sz w:val="20"/>
                <w:szCs w:val="20"/>
              </w:rPr>
              <w:t>Approved</w:t>
            </w: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72711" w:rsidRDefault="00F72711" w:rsidP="0097697B">
            <w:pPr>
              <w:rPr>
                <w:rFonts w:ascii="Calibri" w:hAnsi="Calibri"/>
                <w:sz w:val="20"/>
                <w:szCs w:val="20"/>
              </w:rPr>
            </w:pPr>
          </w:p>
          <w:p w:rsidR="00C9063D" w:rsidRDefault="00C9063D" w:rsidP="0097697B">
            <w:pPr>
              <w:rPr>
                <w:rFonts w:ascii="Calibri" w:hAnsi="Calibri"/>
                <w:sz w:val="20"/>
                <w:szCs w:val="20"/>
              </w:rPr>
            </w:pPr>
          </w:p>
          <w:p w:rsidR="00C9063D" w:rsidRDefault="00C9063D" w:rsidP="0097697B">
            <w:pPr>
              <w:rPr>
                <w:rFonts w:ascii="Calibri" w:hAnsi="Calibri"/>
                <w:sz w:val="20"/>
                <w:szCs w:val="20"/>
              </w:rPr>
            </w:pPr>
          </w:p>
          <w:p w:rsidR="00C9063D" w:rsidRDefault="00C9063D" w:rsidP="0097697B">
            <w:pPr>
              <w:rPr>
                <w:rFonts w:ascii="Calibri" w:hAnsi="Calibri"/>
                <w:sz w:val="20"/>
                <w:szCs w:val="20"/>
              </w:rPr>
            </w:pPr>
          </w:p>
          <w:p w:rsidR="00C9063D" w:rsidRDefault="00C9063D" w:rsidP="0097697B">
            <w:pPr>
              <w:rPr>
                <w:rFonts w:ascii="Calibri" w:hAnsi="Calibri"/>
                <w:sz w:val="20"/>
                <w:szCs w:val="20"/>
              </w:rPr>
            </w:pPr>
          </w:p>
          <w:p w:rsidR="00C9063D" w:rsidRPr="00BC686F" w:rsidRDefault="0061014E" w:rsidP="0097697B">
            <w:pPr>
              <w:rPr>
                <w:rFonts w:ascii="Calibri" w:hAnsi="Calibri"/>
                <w:sz w:val="20"/>
                <w:szCs w:val="20"/>
              </w:rPr>
            </w:pPr>
            <w:r>
              <w:rPr>
                <w:rFonts w:ascii="Calibri" w:hAnsi="Calibri"/>
                <w:sz w:val="20"/>
                <w:szCs w:val="20"/>
              </w:rPr>
              <w:t>Motion carried</w:t>
            </w:r>
          </w:p>
        </w:tc>
      </w:tr>
      <w:tr w:rsidR="000B4E5C" w:rsidRPr="000B4E5C" w:rsidTr="004208B6">
        <w:trPr>
          <w:trHeight w:val="318"/>
        </w:trPr>
        <w:tc>
          <w:tcPr>
            <w:tcW w:w="9535" w:type="dxa"/>
            <w:gridSpan w:val="3"/>
            <w:tcBorders>
              <w:top w:val="single" w:sz="4" w:space="0" w:color="000000"/>
              <w:left w:val="single" w:sz="4" w:space="0" w:color="000000"/>
              <w:bottom w:val="single" w:sz="4" w:space="0" w:color="000000"/>
              <w:right w:val="single" w:sz="4" w:space="0" w:color="000000"/>
            </w:tcBorders>
            <w:shd w:val="clear" w:color="auto" w:fill="C4E7AD"/>
            <w:tcMar>
              <w:top w:w="80" w:type="dxa"/>
              <w:left w:w="80" w:type="dxa"/>
              <w:bottom w:w="80" w:type="dxa"/>
              <w:right w:w="80" w:type="dxa"/>
            </w:tcMar>
          </w:tcPr>
          <w:p w:rsidR="000B4E5C" w:rsidRPr="000B4E5C" w:rsidRDefault="00215FE4" w:rsidP="00C9063D">
            <w:pPr>
              <w:pStyle w:val="BodyB"/>
              <w:keepNext/>
              <w:widowControl w:val="0"/>
              <w:rPr>
                <w:rFonts w:ascii="Arial" w:hAnsi="Arial" w:cs="Arial"/>
                <w:sz w:val="20"/>
                <w:szCs w:val="20"/>
              </w:rPr>
            </w:pPr>
            <w:r w:rsidRPr="00C9063D">
              <w:rPr>
                <w:rFonts w:ascii="Arial" w:hAnsi="Arial" w:cs="Arial"/>
                <w:szCs w:val="20"/>
              </w:rPr>
              <w:t>FINANCIAL</w:t>
            </w:r>
          </w:p>
        </w:tc>
      </w:tr>
      <w:tr w:rsidR="00215FE4" w:rsidRPr="00BC686F" w:rsidTr="0097697B">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15FE4" w:rsidRDefault="00215FE4" w:rsidP="0097697B">
            <w:pPr>
              <w:pStyle w:val="BodyA"/>
              <w:widowControl w:val="0"/>
              <w:spacing w:after="0" w:line="240" w:lineRule="auto"/>
              <w:rPr>
                <w:rFonts w:ascii="Arial" w:hAnsi="Arial" w:cs="Arial"/>
                <w:sz w:val="20"/>
                <w:szCs w:val="20"/>
              </w:rPr>
            </w:pPr>
            <w:r>
              <w:rPr>
                <w:rFonts w:ascii="Arial" w:hAnsi="Arial" w:cs="Arial"/>
                <w:b/>
                <w:sz w:val="20"/>
                <w:szCs w:val="20"/>
              </w:rPr>
              <w:t xml:space="preserve">Action Item:  </w:t>
            </w:r>
            <w:r>
              <w:rPr>
                <w:rFonts w:ascii="Arial" w:hAnsi="Arial" w:cs="Arial"/>
                <w:sz w:val="20"/>
                <w:szCs w:val="20"/>
              </w:rPr>
              <w:t>Recommend to approve February checks and withdrawals</w:t>
            </w: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15FE4" w:rsidRDefault="0061014E" w:rsidP="0061014E">
            <w:pPr>
              <w:pStyle w:val="BodyB"/>
              <w:keepNext/>
              <w:widowControl w:val="0"/>
              <w:tabs>
                <w:tab w:val="left" w:pos="1515"/>
              </w:tabs>
              <w:rPr>
                <w:rFonts w:ascii="Arial" w:eastAsia="Calibri" w:hAnsi="Arial" w:cs="Arial"/>
                <w:sz w:val="20"/>
                <w:szCs w:val="20"/>
              </w:rPr>
            </w:pPr>
            <w:r>
              <w:rPr>
                <w:rFonts w:ascii="Arial" w:eastAsia="Calibri" w:hAnsi="Arial" w:cs="Arial"/>
                <w:sz w:val="20"/>
                <w:szCs w:val="20"/>
              </w:rPr>
              <w:t>Checks 1609-1620 in the amount of $ $5314.93</w:t>
            </w:r>
          </w:p>
          <w:p w:rsidR="0061014E" w:rsidRPr="00215FE4" w:rsidRDefault="0061014E" w:rsidP="0061014E">
            <w:pPr>
              <w:pStyle w:val="BodyB"/>
              <w:keepNext/>
              <w:widowControl w:val="0"/>
              <w:numPr>
                <w:ilvl w:val="0"/>
                <w:numId w:val="41"/>
              </w:numPr>
              <w:tabs>
                <w:tab w:val="left" w:pos="1515"/>
              </w:tabs>
              <w:rPr>
                <w:rFonts w:ascii="Arial" w:eastAsia="Calibri" w:hAnsi="Arial" w:cs="Arial"/>
                <w:sz w:val="20"/>
                <w:szCs w:val="20"/>
              </w:rPr>
            </w:pPr>
            <w:r>
              <w:rPr>
                <w:rFonts w:ascii="Arial" w:eastAsia="Calibri" w:hAnsi="Arial" w:cs="Arial"/>
                <w:sz w:val="20"/>
                <w:szCs w:val="20"/>
              </w:rPr>
              <w:t>Approved</w:t>
            </w: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15FE4" w:rsidRPr="00BC686F" w:rsidRDefault="0061014E" w:rsidP="0097697B">
            <w:pPr>
              <w:rPr>
                <w:rFonts w:ascii="Calibri" w:hAnsi="Calibri"/>
                <w:sz w:val="20"/>
                <w:szCs w:val="20"/>
              </w:rPr>
            </w:pPr>
            <w:r>
              <w:rPr>
                <w:rFonts w:ascii="Calibri" w:hAnsi="Calibri"/>
                <w:sz w:val="20"/>
                <w:szCs w:val="20"/>
              </w:rPr>
              <w:t>Motion carried</w:t>
            </w:r>
          </w:p>
        </w:tc>
      </w:tr>
      <w:tr w:rsidR="00215FE4" w:rsidRPr="00BC686F" w:rsidTr="0097697B">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15FE4" w:rsidRDefault="00215FE4" w:rsidP="0097697B">
            <w:pPr>
              <w:pStyle w:val="BodyA"/>
              <w:widowControl w:val="0"/>
              <w:spacing w:after="0" w:line="240" w:lineRule="auto"/>
              <w:rPr>
                <w:rFonts w:ascii="Arial" w:hAnsi="Arial" w:cs="Arial"/>
                <w:sz w:val="20"/>
                <w:szCs w:val="20"/>
              </w:rPr>
            </w:pPr>
            <w:r>
              <w:rPr>
                <w:rFonts w:ascii="Arial" w:hAnsi="Arial" w:cs="Arial"/>
                <w:b/>
                <w:sz w:val="20"/>
                <w:szCs w:val="20"/>
              </w:rPr>
              <w:t xml:space="preserve">Action Item:  </w:t>
            </w:r>
            <w:r>
              <w:rPr>
                <w:rFonts w:ascii="Arial" w:hAnsi="Arial" w:cs="Arial"/>
                <w:sz w:val="20"/>
                <w:szCs w:val="20"/>
              </w:rPr>
              <w:t>Recommend to approve deposits</w:t>
            </w: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15FE4" w:rsidRPr="0061014E" w:rsidRDefault="0061014E" w:rsidP="00215FE4">
            <w:pPr>
              <w:pStyle w:val="BodyB"/>
              <w:rPr>
                <w:rFonts w:ascii="Arial" w:eastAsia="Calibri" w:hAnsi="Arial" w:cs="Arial"/>
                <w:sz w:val="20"/>
                <w:szCs w:val="20"/>
              </w:rPr>
            </w:pPr>
            <w:r w:rsidRPr="0061014E">
              <w:rPr>
                <w:rFonts w:ascii="Arial" w:eastAsia="Calibri" w:hAnsi="Arial" w:cs="Arial"/>
                <w:sz w:val="20"/>
                <w:szCs w:val="20"/>
              </w:rPr>
              <w:t>$10,389.47</w:t>
            </w:r>
          </w:p>
          <w:p w:rsidR="0061014E" w:rsidRDefault="0061014E" w:rsidP="0061014E">
            <w:pPr>
              <w:pStyle w:val="BodyB"/>
              <w:numPr>
                <w:ilvl w:val="0"/>
                <w:numId w:val="41"/>
              </w:numPr>
              <w:rPr>
                <w:rFonts w:ascii="Arial" w:eastAsia="Calibri" w:hAnsi="Arial" w:cs="Arial"/>
                <w:b/>
                <w:sz w:val="20"/>
                <w:szCs w:val="20"/>
              </w:rPr>
            </w:pPr>
            <w:r w:rsidRPr="0061014E">
              <w:rPr>
                <w:rFonts w:ascii="Arial" w:eastAsia="Calibri" w:hAnsi="Arial" w:cs="Arial"/>
                <w:sz w:val="20"/>
                <w:szCs w:val="20"/>
              </w:rPr>
              <w:t>Approved</w:t>
            </w: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15FE4" w:rsidRPr="00BC686F" w:rsidRDefault="0061014E" w:rsidP="0097697B">
            <w:pPr>
              <w:rPr>
                <w:rFonts w:ascii="Calibri" w:hAnsi="Calibri"/>
                <w:sz w:val="20"/>
                <w:szCs w:val="20"/>
              </w:rPr>
            </w:pPr>
            <w:r>
              <w:rPr>
                <w:rFonts w:ascii="Calibri" w:hAnsi="Calibri"/>
                <w:sz w:val="20"/>
                <w:szCs w:val="20"/>
              </w:rPr>
              <w:t>Motion carried</w:t>
            </w:r>
          </w:p>
        </w:tc>
      </w:tr>
      <w:tr w:rsidR="00215FE4" w:rsidRPr="00BC686F" w:rsidTr="0097697B">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15FE4" w:rsidRDefault="00215FE4" w:rsidP="00215FE4">
            <w:pPr>
              <w:pStyle w:val="BodyB"/>
              <w:rPr>
                <w:rFonts w:ascii="Arial" w:eastAsia="Calibri" w:hAnsi="Arial" w:cs="Arial"/>
                <w:sz w:val="20"/>
                <w:szCs w:val="20"/>
              </w:rPr>
            </w:pPr>
            <w:r>
              <w:rPr>
                <w:rFonts w:ascii="Arial" w:eastAsia="Calibri" w:hAnsi="Arial" w:cs="Arial"/>
                <w:b/>
                <w:sz w:val="20"/>
                <w:szCs w:val="20"/>
              </w:rPr>
              <w:t xml:space="preserve">Action Item:  </w:t>
            </w:r>
            <w:r>
              <w:rPr>
                <w:rFonts w:ascii="Arial" w:eastAsia="Calibri" w:hAnsi="Arial" w:cs="Arial"/>
                <w:sz w:val="20"/>
                <w:szCs w:val="20"/>
              </w:rPr>
              <w:t>Release of funds</w:t>
            </w:r>
          </w:p>
          <w:p w:rsidR="00215FE4" w:rsidRDefault="00215FE4" w:rsidP="0097697B">
            <w:pPr>
              <w:pStyle w:val="BodyA"/>
              <w:widowControl w:val="0"/>
              <w:spacing w:after="0" w:line="240" w:lineRule="auto"/>
              <w:rPr>
                <w:rFonts w:ascii="Arial" w:hAnsi="Arial" w:cs="Arial"/>
                <w:sz w:val="20"/>
                <w:szCs w:val="20"/>
              </w:rPr>
            </w:pP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15FE4" w:rsidRDefault="00215FE4" w:rsidP="00215FE4">
            <w:pPr>
              <w:pStyle w:val="BodyB"/>
              <w:numPr>
                <w:ilvl w:val="0"/>
                <w:numId w:val="37"/>
              </w:numPr>
              <w:rPr>
                <w:rFonts w:ascii="Arial" w:eastAsia="Calibri" w:hAnsi="Arial" w:cs="Arial"/>
                <w:sz w:val="20"/>
                <w:szCs w:val="20"/>
              </w:rPr>
            </w:pPr>
            <w:r w:rsidRPr="00215FE4">
              <w:rPr>
                <w:rFonts w:ascii="Arial" w:eastAsia="Calibri" w:hAnsi="Arial" w:cs="Arial"/>
                <w:sz w:val="20"/>
                <w:szCs w:val="20"/>
              </w:rPr>
              <w:t>Monthly gift of funds - $300.00</w:t>
            </w:r>
          </w:p>
          <w:p w:rsidR="0061014E" w:rsidRDefault="0061014E" w:rsidP="0061014E">
            <w:pPr>
              <w:pStyle w:val="BodyB"/>
              <w:numPr>
                <w:ilvl w:val="1"/>
                <w:numId w:val="37"/>
              </w:numPr>
              <w:rPr>
                <w:rFonts w:ascii="Arial" w:eastAsia="Calibri" w:hAnsi="Arial" w:cs="Arial"/>
                <w:sz w:val="20"/>
                <w:szCs w:val="20"/>
              </w:rPr>
            </w:pPr>
            <w:r>
              <w:rPr>
                <w:rFonts w:ascii="Arial" w:eastAsia="Calibri" w:hAnsi="Arial" w:cs="Arial"/>
                <w:sz w:val="20"/>
                <w:szCs w:val="20"/>
              </w:rPr>
              <w:t>Approved</w:t>
            </w:r>
          </w:p>
          <w:p w:rsidR="00215FE4" w:rsidRDefault="00215FE4" w:rsidP="00215FE4">
            <w:pPr>
              <w:pStyle w:val="BodyB"/>
              <w:numPr>
                <w:ilvl w:val="0"/>
                <w:numId w:val="37"/>
              </w:numPr>
              <w:rPr>
                <w:rFonts w:ascii="Arial" w:eastAsia="Calibri" w:hAnsi="Arial" w:cs="Arial"/>
                <w:sz w:val="20"/>
                <w:szCs w:val="20"/>
              </w:rPr>
            </w:pPr>
            <w:r w:rsidRPr="00215FE4">
              <w:rPr>
                <w:rFonts w:ascii="Arial" w:eastAsia="Calibri" w:hAnsi="Arial" w:cs="Arial"/>
                <w:sz w:val="20"/>
                <w:szCs w:val="20"/>
              </w:rPr>
              <w:t>Vote to approve purchase of mobile printer and release of funds</w:t>
            </w:r>
            <w:r w:rsidR="0061014E">
              <w:rPr>
                <w:rFonts w:ascii="Arial" w:eastAsia="Calibri" w:hAnsi="Arial" w:cs="Arial"/>
                <w:sz w:val="20"/>
                <w:szCs w:val="20"/>
              </w:rPr>
              <w:t>- $200</w:t>
            </w:r>
          </w:p>
          <w:p w:rsidR="0061014E" w:rsidRPr="00215FE4" w:rsidRDefault="0061014E" w:rsidP="0061014E">
            <w:pPr>
              <w:pStyle w:val="BodyB"/>
              <w:numPr>
                <w:ilvl w:val="1"/>
                <w:numId w:val="37"/>
              </w:numPr>
              <w:rPr>
                <w:rFonts w:ascii="Arial" w:eastAsia="Calibri" w:hAnsi="Arial" w:cs="Arial"/>
                <w:sz w:val="20"/>
                <w:szCs w:val="20"/>
              </w:rPr>
            </w:pPr>
            <w:r>
              <w:rPr>
                <w:rFonts w:ascii="Arial" w:eastAsia="Calibri" w:hAnsi="Arial" w:cs="Arial"/>
                <w:sz w:val="20"/>
                <w:szCs w:val="20"/>
              </w:rPr>
              <w:t>Approved</w:t>
            </w: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15FE4" w:rsidRPr="0061014E" w:rsidRDefault="00CA3B2F" w:rsidP="00CA3B2F">
            <w:pPr>
              <w:rPr>
                <w:rFonts w:ascii="Calibri" w:hAnsi="Calibri" w:cs="Arial"/>
                <w:sz w:val="20"/>
                <w:szCs w:val="20"/>
              </w:rPr>
            </w:pPr>
            <w:proofErr w:type="spellStart"/>
            <w:r w:rsidRPr="0061014E">
              <w:rPr>
                <w:rFonts w:ascii="Calibri" w:hAnsi="Calibri" w:cs="Arial"/>
                <w:sz w:val="20"/>
                <w:szCs w:val="20"/>
              </w:rPr>
              <w:t>A.</w:t>
            </w:r>
            <w:r w:rsidR="0061014E" w:rsidRPr="0061014E">
              <w:rPr>
                <w:rFonts w:ascii="Calibri" w:hAnsi="Calibri" w:cs="Arial"/>
                <w:sz w:val="20"/>
                <w:szCs w:val="20"/>
              </w:rPr>
              <w:t>Motion</w:t>
            </w:r>
            <w:proofErr w:type="spellEnd"/>
            <w:r w:rsidR="0061014E" w:rsidRPr="0061014E">
              <w:rPr>
                <w:rFonts w:ascii="Calibri" w:hAnsi="Calibri" w:cs="Arial"/>
                <w:sz w:val="20"/>
                <w:szCs w:val="20"/>
              </w:rPr>
              <w:t xml:space="preserve"> carried</w:t>
            </w:r>
          </w:p>
          <w:p w:rsidR="00CA3B2F" w:rsidRPr="00CA3B2F" w:rsidRDefault="00CA3B2F" w:rsidP="00CA3B2F">
            <w:pPr>
              <w:rPr>
                <w:sz w:val="20"/>
                <w:szCs w:val="20"/>
              </w:rPr>
            </w:pPr>
            <w:r w:rsidRPr="0061014E">
              <w:rPr>
                <w:rFonts w:ascii="Calibri" w:hAnsi="Calibri" w:cs="Arial"/>
                <w:sz w:val="20"/>
                <w:szCs w:val="20"/>
              </w:rPr>
              <w:t>B.</w:t>
            </w:r>
            <w:r w:rsidRPr="0061014E">
              <w:rPr>
                <w:rFonts w:ascii="Calibri" w:hAnsi="Calibri"/>
                <w:sz w:val="20"/>
                <w:szCs w:val="20"/>
              </w:rPr>
              <w:t xml:space="preserve"> </w:t>
            </w:r>
            <w:r w:rsidR="0061014E" w:rsidRPr="0061014E">
              <w:rPr>
                <w:rFonts w:ascii="Calibri" w:hAnsi="Calibri"/>
                <w:sz w:val="20"/>
                <w:szCs w:val="20"/>
              </w:rPr>
              <w:t>Motion carried</w:t>
            </w:r>
          </w:p>
        </w:tc>
      </w:tr>
      <w:tr w:rsidR="000B4E5C" w:rsidRPr="000B4E5C" w:rsidTr="004208B6">
        <w:trPr>
          <w:trHeight w:val="318"/>
        </w:trPr>
        <w:tc>
          <w:tcPr>
            <w:tcW w:w="9535" w:type="dxa"/>
            <w:gridSpan w:val="3"/>
            <w:tcBorders>
              <w:top w:val="single" w:sz="4" w:space="0" w:color="000000"/>
              <w:left w:val="single" w:sz="4" w:space="0" w:color="000000"/>
              <w:bottom w:val="single" w:sz="4" w:space="0" w:color="000000"/>
              <w:right w:val="single" w:sz="4" w:space="0" w:color="000000"/>
            </w:tcBorders>
            <w:shd w:val="clear" w:color="auto" w:fill="C4E7AD"/>
            <w:tcMar>
              <w:top w:w="80" w:type="dxa"/>
              <w:left w:w="80" w:type="dxa"/>
              <w:bottom w:w="80" w:type="dxa"/>
              <w:right w:w="80" w:type="dxa"/>
            </w:tcMar>
          </w:tcPr>
          <w:p w:rsidR="000B4E5C" w:rsidRPr="000B4E5C" w:rsidRDefault="00423C15" w:rsidP="00423C15">
            <w:pPr>
              <w:pStyle w:val="BodyB"/>
              <w:keepNext/>
              <w:widowControl w:val="0"/>
              <w:rPr>
                <w:rFonts w:ascii="Arial" w:hAnsi="Arial" w:cs="Arial"/>
                <w:sz w:val="20"/>
                <w:szCs w:val="20"/>
              </w:rPr>
            </w:pPr>
            <w:r w:rsidRPr="00423C15">
              <w:rPr>
                <w:rFonts w:ascii="Arial" w:hAnsi="Arial" w:cs="Arial"/>
                <w:szCs w:val="20"/>
              </w:rPr>
              <w:t>NEW BUSINESS</w:t>
            </w:r>
          </w:p>
        </w:tc>
      </w:tr>
      <w:tr w:rsidR="00423C15" w:rsidRPr="00BC686F" w:rsidTr="0097697B">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23C15" w:rsidRDefault="00423C15" w:rsidP="0097697B">
            <w:pPr>
              <w:pStyle w:val="BodyB"/>
              <w:rPr>
                <w:rFonts w:ascii="Arial" w:eastAsia="Calibri" w:hAnsi="Arial" w:cs="Arial"/>
                <w:sz w:val="20"/>
                <w:szCs w:val="20"/>
              </w:rPr>
            </w:pPr>
            <w:r>
              <w:rPr>
                <w:rFonts w:ascii="Arial" w:eastAsia="Calibri" w:hAnsi="Arial" w:cs="Arial"/>
                <w:b/>
                <w:sz w:val="20"/>
                <w:szCs w:val="20"/>
              </w:rPr>
              <w:t>Volunteers needed</w:t>
            </w:r>
          </w:p>
          <w:p w:rsidR="00423C15" w:rsidRDefault="00423C15" w:rsidP="0097697B">
            <w:pPr>
              <w:pStyle w:val="BodyA"/>
              <w:widowControl w:val="0"/>
              <w:spacing w:after="0" w:line="240" w:lineRule="auto"/>
              <w:rPr>
                <w:rFonts w:ascii="Arial" w:hAnsi="Arial" w:cs="Arial"/>
                <w:sz w:val="20"/>
                <w:szCs w:val="20"/>
              </w:rPr>
            </w:pP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23C15" w:rsidRDefault="00423C15" w:rsidP="00423C15">
            <w:pPr>
              <w:pStyle w:val="BodyB"/>
              <w:numPr>
                <w:ilvl w:val="0"/>
                <w:numId w:val="44"/>
              </w:numPr>
              <w:rPr>
                <w:rFonts w:ascii="Arial" w:eastAsia="Calibri" w:hAnsi="Arial" w:cs="Arial"/>
                <w:sz w:val="20"/>
                <w:szCs w:val="20"/>
              </w:rPr>
            </w:pPr>
            <w:r>
              <w:rPr>
                <w:rFonts w:ascii="Arial" w:eastAsia="Calibri" w:hAnsi="Arial" w:cs="Arial"/>
                <w:sz w:val="20"/>
                <w:szCs w:val="20"/>
              </w:rPr>
              <w:t xml:space="preserve">Art at Lunch </w:t>
            </w:r>
          </w:p>
          <w:p w:rsidR="00423C15" w:rsidRPr="00215FE4" w:rsidRDefault="00423C15" w:rsidP="00423C15">
            <w:pPr>
              <w:pStyle w:val="BodyB"/>
              <w:numPr>
                <w:ilvl w:val="0"/>
                <w:numId w:val="44"/>
              </w:numPr>
              <w:rPr>
                <w:rFonts w:ascii="Arial" w:eastAsia="Calibri" w:hAnsi="Arial" w:cs="Arial"/>
                <w:sz w:val="20"/>
                <w:szCs w:val="20"/>
              </w:rPr>
            </w:pPr>
            <w:r>
              <w:rPr>
                <w:rFonts w:ascii="Arial" w:eastAsia="Calibri" w:hAnsi="Arial" w:cs="Arial"/>
                <w:sz w:val="20"/>
                <w:szCs w:val="20"/>
              </w:rPr>
              <w:t>Wednesday folders</w:t>
            </w: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23C15" w:rsidRPr="00CA3B2F" w:rsidRDefault="00423C15" w:rsidP="0097697B">
            <w:pPr>
              <w:rPr>
                <w:sz w:val="20"/>
                <w:szCs w:val="20"/>
              </w:rPr>
            </w:pPr>
          </w:p>
        </w:tc>
      </w:tr>
      <w:tr w:rsidR="00423C15" w:rsidRPr="00E95C3A" w:rsidTr="004208B6">
        <w:trPr>
          <w:trHeight w:val="318"/>
        </w:trPr>
        <w:tc>
          <w:tcPr>
            <w:tcW w:w="9535" w:type="dxa"/>
            <w:gridSpan w:val="3"/>
            <w:tcBorders>
              <w:top w:val="single" w:sz="4" w:space="0" w:color="000000"/>
              <w:left w:val="single" w:sz="4" w:space="0" w:color="000000"/>
              <w:bottom w:val="single" w:sz="4" w:space="0" w:color="000000"/>
              <w:right w:val="single" w:sz="4" w:space="0" w:color="000000"/>
            </w:tcBorders>
            <w:shd w:val="clear" w:color="auto" w:fill="C4E7AD"/>
            <w:tcMar>
              <w:top w:w="80" w:type="dxa"/>
              <w:left w:w="80" w:type="dxa"/>
              <w:bottom w:w="80" w:type="dxa"/>
              <w:right w:w="80" w:type="dxa"/>
            </w:tcMar>
          </w:tcPr>
          <w:p w:rsidR="00423C15" w:rsidRDefault="00423C15" w:rsidP="008D73B4">
            <w:pPr>
              <w:pStyle w:val="BodyB"/>
              <w:keepNext/>
              <w:widowControl w:val="0"/>
              <w:rPr>
                <w:rFonts w:ascii="Arial" w:hAnsi="Arial" w:cs="Arial"/>
                <w:szCs w:val="20"/>
              </w:rPr>
            </w:pPr>
            <w:r>
              <w:rPr>
                <w:rFonts w:ascii="Arial" w:hAnsi="Arial" w:cs="Arial"/>
                <w:szCs w:val="20"/>
              </w:rPr>
              <w:lastRenderedPageBreak/>
              <w:t>ONGOING BUSINESS</w:t>
            </w:r>
          </w:p>
        </w:tc>
      </w:tr>
      <w:tr w:rsidR="00423C15" w:rsidRPr="00BC686F" w:rsidTr="0097697B">
        <w:trPr>
          <w:trHeight w:val="621"/>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23C15" w:rsidRDefault="00423C15" w:rsidP="0097697B">
            <w:pPr>
              <w:pStyle w:val="BodyA"/>
              <w:widowControl w:val="0"/>
              <w:spacing w:after="0" w:line="240" w:lineRule="auto"/>
              <w:rPr>
                <w:rFonts w:ascii="Arial" w:hAnsi="Arial" w:cs="Arial"/>
                <w:sz w:val="20"/>
                <w:szCs w:val="20"/>
              </w:rPr>
            </w:pPr>
          </w:p>
        </w:tc>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23C15" w:rsidRPr="00215FE4" w:rsidRDefault="00423C15" w:rsidP="00423C15">
            <w:pPr>
              <w:pStyle w:val="BodyB"/>
              <w:rPr>
                <w:rFonts w:ascii="Arial" w:eastAsia="Calibri" w:hAnsi="Arial" w:cs="Arial"/>
                <w:sz w:val="20"/>
                <w:szCs w:val="20"/>
              </w:rPr>
            </w:pPr>
          </w:p>
        </w:tc>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23C15" w:rsidRPr="00CA3B2F" w:rsidRDefault="00423C15" w:rsidP="0097697B">
            <w:pPr>
              <w:rPr>
                <w:sz w:val="20"/>
                <w:szCs w:val="20"/>
              </w:rPr>
            </w:pPr>
          </w:p>
        </w:tc>
      </w:tr>
      <w:tr w:rsidR="00423C15" w:rsidRPr="00E95C3A" w:rsidTr="004208B6">
        <w:trPr>
          <w:trHeight w:val="318"/>
        </w:trPr>
        <w:tc>
          <w:tcPr>
            <w:tcW w:w="9535" w:type="dxa"/>
            <w:gridSpan w:val="3"/>
            <w:tcBorders>
              <w:top w:val="single" w:sz="4" w:space="0" w:color="000000"/>
              <w:left w:val="single" w:sz="4" w:space="0" w:color="000000"/>
              <w:bottom w:val="single" w:sz="4" w:space="0" w:color="000000"/>
              <w:right w:val="single" w:sz="4" w:space="0" w:color="000000"/>
            </w:tcBorders>
            <w:shd w:val="clear" w:color="auto" w:fill="C4E7AD"/>
            <w:tcMar>
              <w:top w:w="80" w:type="dxa"/>
              <w:left w:w="80" w:type="dxa"/>
              <w:bottom w:w="80" w:type="dxa"/>
              <w:right w:w="80" w:type="dxa"/>
            </w:tcMar>
          </w:tcPr>
          <w:p w:rsidR="00423C15" w:rsidRDefault="00423C15" w:rsidP="008D73B4">
            <w:pPr>
              <w:pStyle w:val="BodyB"/>
              <w:keepNext/>
              <w:widowControl w:val="0"/>
              <w:rPr>
                <w:rFonts w:ascii="Arial" w:hAnsi="Arial" w:cs="Arial"/>
                <w:szCs w:val="20"/>
              </w:rPr>
            </w:pPr>
            <w:r>
              <w:rPr>
                <w:rFonts w:ascii="Arial" w:hAnsi="Arial" w:cs="Arial"/>
                <w:szCs w:val="20"/>
              </w:rPr>
              <w:t>ADJOURNMENT</w:t>
            </w:r>
          </w:p>
        </w:tc>
      </w:tr>
      <w:tr w:rsidR="008D73B4" w:rsidRPr="00BC686F" w:rsidTr="004208B6">
        <w:trPr>
          <w:trHeight w:val="558"/>
        </w:trPr>
        <w:tc>
          <w:tcPr>
            <w:tcW w:w="17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D73B4" w:rsidRPr="00E95C3A" w:rsidRDefault="000B4E5C" w:rsidP="008D73B4">
            <w:pPr>
              <w:pStyle w:val="BodyA"/>
              <w:widowControl w:val="0"/>
              <w:spacing w:after="0" w:line="240" w:lineRule="auto"/>
              <w:rPr>
                <w:rFonts w:ascii="Arial" w:hAnsi="Arial" w:cs="Arial"/>
                <w:b/>
                <w:szCs w:val="20"/>
              </w:rPr>
            </w:pPr>
            <w:r>
              <w:rPr>
                <w:rFonts w:ascii="Arial" w:hAnsi="Arial" w:cs="Arial"/>
                <w:szCs w:val="20"/>
              </w:rPr>
              <w:t>Next meeting</w:t>
            </w:r>
          </w:p>
        </w:tc>
        <w:sdt>
          <w:sdtPr>
            <w:rPr>
              <w:rFonts w:eastAsia="Times New Roman"/>
              <w:sz w:val="20"/>
              <w:szCs w:val="20"/>
            </w:rPr>
            <w:id w:val="-133256121"/>
            <w:placeholder>
              <w:docPart w:val="DefaultPlaceholder_1081868576"/>
            </w:placeholder>
            <w:showingPlcHdr/>
            <w:date>
              <w:dateFormat w:val="M/d/yyyy"/>
              <w:lid w:val="en-US"/>
              <w:storeMappedDataAs w:val="dateTime"/>
              <w:calendar w:val="gregorian"/>
            </w:date>
          </w:sdtPr>
          <w:sdtEndPr/>
          <w:sdtContent>
            <w:tc>
              <w:tcPr>
                <w:tcW w:w="5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D73B4" w:rsidRDefault="00E95C3A" w:rsidP="008A3F20">
                <w:pPr>
                  <w:pStyle w:val="BodyA"/>
                  <w:widowControl w:val="0"/>
                  <w:spacing w:after="0" w:line="240" w:lineRule="auto"/>
                  <w:rPr>
                    <w:rFonts w:eastAsia="Times New Roman"/>
                    <w:sz w:val="20"/>
                    <w:szCs w:val="20"/>
                  </w:rPr>
                </w:pPr>
                <w:r w:rsidRPr="003B1EC2">
                  <w:rPr>
                    <w:rStyle w:val="PlaceholderText"/>
                  </w:rPr>
                  <w:t>Click here to enter a date.</w:t>
                </w:r>
              </w:p>
            </w:tc>
          </w:sdtContent>
        </w:sdt>
        <w:tc>
          <w:tcPr>
            <w:tcW w:w="19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D73B4" w:rsidRDefault="008D73B4" w:rsidP="00E95C3A">
            <w:pPr>
              <w:pStyle w:val="BodyA"/>
              <w:widowControl w:val="0"/>
              <w:spacing w:after="0" w:line="240" w:lineRule="auto"/>
              <w:rPr>
                <w:sz w:val="20"/>
                <w:szCs w:val="20"/>
              </w:rPr>
            </w:pPr>
          </w:p>
        </w:tc>
      </w:tr>
    </w:tbl>
    <w:p w:rsidR="00E3770E" w:rsidRPr="00BC686F" w:rsidRDefault="00E3770E" w:rsidP="00491973">
      <w:pPr>
        <w:pStyle w:val="Body"/>
        <w:widowControl w:val="0"/>
        <w:rPr>
          <w:sz w:val="20"/>
          <w:szCs w:val="20"/>
        </w:rPr>
      </w:pPr>
    </w:p>
    <w:p w:rsidR="00DA5F79" w:rsidRPr="00BC686F" w:rsidRDefault="008B798B" w:rsidP="00491973">
      <w:pPr>
        <w:pStyle w:val="BodyA"/>
        <w:spacing w:after="120" w:line="240" w:lineRule="auto"/>
        <w:rPr>
          <w:sz w:val="20"/>
          <w:szCs w:val="20"/>
        </w:rPr>
      </w:pPr>
      <w:r w:rsidRPr="00BC686F">
        <w:rPr>
          <w:b/>
          <w:bCs/>
          <w:sz w:val="20"/>
          <w:szCs w:val="20"/>
        </w:rPr>
        <w:t xml:space="preserve">Meeting Adjourned </w:t>
      </w:r>
      <w:r w:rsidRPr="00FA2A51">
        <w:rPr>
          <w:b/>
          <w:bCs/>
          <w:sz w:val="20"/>
          <w:szCs w:val="20"/>
        </w:rPr>
        <w:t>At:</w:t>
      </w:r>
      <w:r w:rsidRPr="00FA2A51">
        <w:rPr>
          <w:sz w:val="20"/>
          <w:szCs w:val="20"/>
        </w:rPr>
        <w:t xml:space="preserve">  </w:t>
      </w:r>
      <w:r w:rsidR="00C54083">
        <w:rPr>
          <w:sz w:val="20"/>
          <w:szCs w:val="20"/>
        </w:rPr>
        <w:t xml:space="preserve">    </w:t>
      </w:r>
      <w:sdt>
        <w:sdtPr>
          <w:rPr>
            <w:sz w:val="20"/>
            <w:szCs w:val="20"/>
          </w:rPr>
          <w:id w:val="1253703116"/>
          <w:placeholder>
            <w:docPart w:val="CC6F565120E04155A4F9F76F637BC884"/>
          </w:placeholder>
          <w:text/>
        </w:sdtPr>
        <w:sdtEndPr/>
        <w:sdtContent>
          <w:r w:rsidR="00423C15">
            <w:rPr>
              <w:sz w:val="20"/>
              <w:szCs w:val="20"/>
            </w:rPr>
            <w:t>6:50pm</w:t>
          </w:r>
        </w:sdtContent>
      </w:sdt>
      <w:r w:rsidR="00C54083">
        <w:rPr>
          <w:sz w:val="20"/>
          <w:szCs w:val="20"/>
        </w:rPr>
        <w:t xml:space="preserve">                                     </w:t>
      </w:r>
      <w:r w:rsidRPr="00BC686F">
        <w:rPr>
          <w:b/>
          <w:bCs/>
          <w:sz w:val="20"/>
          <w:szCs w:val="20"/>
        </w:rPr>
        <w:t xml:space="preserve">Minutes Compiled By: </w:t>
      </w:r>
      <w:r w:rsidR="00491973" w:rsidRPr="00491973">
        <w:rPr>
          <w:bCs/>
          <w:sz w:val="20"/>
          <w:szCs w:val="20"/>
        </w:rPr>
        <w:t xml:space="preserve">Rachelle </w:t>
      </w:r>
      <w:proofErr w:type="spellStart"/>
      <w:r w:rsidR="00491973" w:rsidRPr="00491973">
        <w:rPr>
          <w:bCs/>
          <w:sz w:val="20"/>
          <w:szCs w:val="20"/>
        </w:rPr>
        <w:t>Llacar</w:t>
      </w:r>
      <w:proofErr w:type="spellEnd"/>
    </w:p>
    <w:sectPr w:rsidR="00DA5F79" w:rsidRPr="00BC686F" w:rsidSect="000C270C">
      <w:headerReference w:type="default" r:id="rId10"/>
      <w:footerReference w:type="default" r:id="rId11"/>
      <w:pgSz w:w="12240" w:h="15840"/>
      <w:pgMar w:top="1530" w:right="1440" w:bottom="720" w:left="1440" w:header="144" w:footer="14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37F7" w:rsidRDefault="007237F7">
      <w:r>
        <w:separator/>
      </w:r>
    </w:p>
  </w:endnote>
  <w:endnote w:type="continuationSeparator" w:id="0">
    <w:p w:rsidR="007237F7" w:rsidRDefault="007237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MT">
    <w:altName w:val="Arial"/>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35B" w:rsidRDefault="008A035B">
    <w:pPr>
      <w:pStyle w:val="BodyA"/>
      <w:tabs>
        <w:tab w:val="left" w:pos="864"/>
        <w:tab w:val="center" w:pos="4680"/>
        <w:tab w:val="right" w:pos="9340"/>
      </w:tabs>
      <w:jc w:val="right"/>
    </w:pPr>
    <w:r>
      <w:rPr>
        <w:sz w:val="16"/>
        <w:szCs w:val="16"/>
      </w:rPr>
      <w:t xml:space="preserve">Page </w:t>
    </w:r>
    <w:r>
      <w:rPr>
        <w:sz w:val="16"/>
        <w:szCs w:val="16"/>
      </w:rPr>
      <w:fldChar w:fldCharType="begin"/>
    </w:r>
    <w:r>
      <w:rPr>
        <w:sz w:val="16"/>
        <w:szCs w:val="16"/>
      </w:rPr>
      <w:instrText xml:space="preserve"> PAGE </w:instrText>
    </w:r>
    <w:r>
      <w:rPr>
        <w:sz w:val="16"/>
        <w:szCs w:val="16"/>
      </w:rPr>
      <w:fldChar w:fldCharType="separate"/>
    </w:r>
    <w:r w:rsidR="008A4437">
      <w:rPr>
        <w:noProof/>
        <w:sz w:val="16"/>
        <w:szCs w:val="16"/>
      </w:rPr>
      <w:t>1</w:t>
    </w:r>
    <w:r>
      <w:rPr>
        <w:sz w:val="16"/>
        <w:szCs w:val="16"/>
      </w:rPr>
      <w:fldChar w:fldCharType="end"/>
    </w:r>
    <w:r>
      <w:rPr>
        <w:sz w:val="16"/>
        <w:szCs w:val="16"/>
      </w:rPr>
      <w:t xml:space="preserve"> of </w:t>
    </w:r>
    <w:r>
      <w:rPr>
        <w:sz w:val="16"/>
        <w:szCs w:val="16"/>
      </w:rPr>
      <w:fldChar w:fldCharType="begin"/>
    </w:r>
    <w:r>
      <w:rPr>
        <w:sz w:val="16"/>
        <w:szCs w:val="16"/>
      </w:rPr>
      <w:instrText xml:space="preserve"> NUMPAGES </w:instrText>
    </w:r>
    <w:r>
      <w:rPr>
        <w:sz w:val="16"/>
        <w:szCs w:val="16"/>
      </w:rPr>
      <w:fldChar w:fldCharType="separate"/>
    </w:r>
    <w:r w:rsidR="008A4437">
      <w:rPr>
        <w:noProof/>
        <w:sz w:val="16"/>
        <w:szCs w:val="16"/>
      </w:rPr>
      <w:t>3</w:t>
    </w:r>
    <w:r>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37F7" w:rsidRDefault="007237F7">
      <w:r>
        <w:separator/>
      </w:r>
    </w:p>
  </w:footnote>
  <w:footnote w:type="continuationSeparator" w:id="0">
    <w:p w:rsidR="007237F7" w:rsidRDefault="007237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44B0" w:rsidRDefault="00C944B0" w:rsidP="00C944B0">
    <w:pPr>
      <w:pStyle w:val="Header"/>
      <w:tabs>
        <w:tab w:val="clear" w:pos="9360"/>
        <w:tab w:val="left" w:pos="90"/>
        <w:tab w:val="right" w:pos="9340"/>
      </w:tabs>
      <w:rPr>
        <w:b/>
        <w:bCs/>
        <w:sz w:val="28"/>
        <w:szCs w:val="28"/>
      </w:rPr>
    </w:pPr>
  </w:p>
  <w:p w:rsidR="008A035B" w:rsidRDefault="00A65DD2" w:rsidP="00C944B0">
    <w:pPr>
      <w:pStyle w:val="Header"/>
      <w:tabs>
        <w:tab w:val="clear" w:pos="9360"/>
        <w:tab w:val="left" w:pos="90"/>
        <w:tab w:val="right" w:pos="9340"/>
      </w:tabs>
    </w:pPr>
    <w:r>
      <w:rPr>
        <w:rFonts w:ascii="Arial" w:eastAsia="Arial" w:hAnsi="Arial" w:cs="Arial"/>
        <w:i/>
        <w:iCs/>
        <w:noProof/>
      </w:rPr>
      <w:drawing>
        <wp:inline distT="0" distB="0" distL="0" distR="0" wp14:anchorId="1A0D02FB" wp14:editId="0038069E">
          <wp:extent cx="506782" cy="514350"/>
          <wp:effectExtent l="0" t="0" r="7620" b="0"/>
          <wp:docPr id="1" name="officeArt object" descr="MCN_logo_final_CMYK.png"/>
          <wp:cNvGraphicFramePr/>
          <a:graphic xmlns:a="http://schemas.openxmlformats.org/drawingml/2006/main">
            <a:graphicData uri="http://schemas.openxmlformats.org/drawingml/2006/picture">
              <pic:pic xmlns:pic="http://schemas.openxmlformats.org/drawingml/2006/picture">
                <pic:nvPicPr>
                  <pic:cNvPr id="1073741825" name="image1.png" descr="MCN_logo_final_CMYK.png"/>
                  <pic:cNvPicPr>
                    <a:picLocks noChangeAspect="1"/>
                  </pic:cNvPicPr>
                </pic:nvPicPr>
                <pic:blipFill>
                  <a:blip r:embed="rId1">
                    <a:extLst/>
                  </a:blip>
                  <a:stretch>
                    <a:fillRect/>
                  </a:stretch>
                </pic:blipFill>
                <pic:spPr>
                  <a:xfrm>
                    <a:off x="0" y="0"/>
                    <a:ext cx="506782" cy="514350"/>
                  </a:xfrm>
                  <a:prstGeom prst="rect">
                    <a:avLst/>
                  </a:prstGeom>
                  <a:ln w="12700" cap="flat">
                    <a:noFill/>
                    <a:miter lim="400000"/>
                  </a:ln>
                  <a:effectLst/>
                </pic:spPr>
              </pic:pic>
            </a:graphicData>
          </a:graphic>
        </wp:inline>
      </w:drawing>
    </w:r>
    <w:r>
      <w:rPr>
        <w:b/>
        <w:bCs/>
        <w:sz w:val="28"/>
        <w:szCs w:val="28"/>
      </w:rPr>
      <w:tab/>
    </w:r>
    <w:r w:rsidR="008A035B">
      <w:rPr>
        <w:b/>
        <w:bCs/>
        <w:sz w:val="28"/>
        <w:szCs w:val="28"/>
      </w:rPr>
      <w:t>MATES Community Network - MCN</w:t>
    </w:r>
    <w:r w:rsidR="008A035B">
      <w:rPr>
        <w:rFonts w:ascii="Arial" w:hAnsi="Arial"/>
        <w:i/>
        <w:iCs/>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20598"/>
    <w:multiLevelType w:val="hybridMultilevel"/>
    <w:tmpl w:val="670A51F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9A60A7"/>
    <w:multiLevelType w:val="hybridMultilevel"/>
    <w:tmpl w:val="707013E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3F39E0"/>
    <w:multiLevelType w:val="hybridMultilevel"/>
    <w:tmpl w:val="C584D376"/>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FC7265A0">
      <w:start w:val="1"/>
      <w:numFmt w:val="bullet"/>
      <w:lvlText w:val="-"/>
      <w:lvlJc w:val="left"/>
      <w:pPr>
        <w:ind w:left="1800" w:hanging="180"/>
      </w:pPr>
      <w:rPr>
        <w:rFonts w:hAnsi="Arial Unicode MS"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01772ED"/>
    <w:multiLevelType w:val="hybridMultilevel"/>
    <w:tmpl w:val="D13CA6D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06A7353"/>
    <w:multiLevelType w:val="hybridMultilevel"/>
    <w:tmpl w:val="0A5E1FD8"/>
    <w:lvl w:ilvl="0" w:tplc="F6D022C2">
      <w:start w:val="1"/>
      <w:numFmt w:val="lowerLetter"/>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C5EAE46">
      <w:start w:val="1"/>
      <w:numFmt w:val="lowerLetter"/>
      <w:lvlText w:val="%2."/>
      <w:lvlJc w:val="left"/>
      <w:pPr>
        <w:ind w:left="1080" w:hanging="31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7D0B23E">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7CE4D20">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96ED1D0">
      <w:start w:val="1"/>
      <w:numFmt w:val="lowerLetter"/>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1CAF3FC">
      <w:start w:val="1"/>
      <w:numFmt w:val="lowerRoman"/>
      <w:lvlText w:val="%6."/>
      <w:lvlJc w:val="left"/>
      <w:pPr>
        <w:ind w:left="396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CDE2C18">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82240F0">
      <w:start w:val="1"/>
      <w:numFmt w:val="lowerLetter"/>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7E44614">
      <w:start w:val="1"/>
      <w:numFmt w:val="lowerRoman"/>
      <w:lvlText w:val="%9."/>
      <w:lvlJc w:val="left"/>
      <w:pPr>
        <w:ind w:left="612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nsid w:val="14B63C0F"/>
    <w:multiLevelType w:val="hybridMultilevel"/>
    <w:tmpl w:val="998ACA6E"/>
    <w:lvl w:ilvl="0" w:tplc="7A7C8010">
      <w:start w:val="1"/>
      <w:numFmt w:val="lowerLetter"/>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C3A23CE">
      <w:start w:val="1"/>
      <w:numFmt w:val="lowerLetter"/>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7DA5CDC">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DA027D2">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4D0E786">
      <w:start w:val="1"/>
      <w:numFmt w:val="lowerLetter"/>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5EEC778">
      <w:start w:val="1"/>
      <w:numFmt w:val="lowerRoman"/>
      <w:lvlText w:val="%6."/>
      <w:lvlJc w:val="left"/>
      <w:pPr>
        <w:ind w:left="396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414ECBC">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A2CF71A">
      <w:start w:val="1"/>
      <w:numFmt w:val="lowerLetter"/>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DFE6330">
      <w:start w:val="1"/>
      <w:numFmt w:val="lowerRoman"/>
      <w:lvlText w:val="%9."/>
      <w:lvlJc w:val="left"/>
      <w:pPr>
        <w:ind w:left="612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nsid w:val="14E7046E"/>
    <w:multiLevelType w:val="hybridMultilevel"/>
    <w:tmpl w:val="31980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8BD3D97"/>
    <w:multiLevelType w:val="hybridMultilevel"/>
    <w:tmpl w:val="2A80E43A"/>
    <w:lvl w:ilvl="0" w:tplc="71309FD2">
      <w:start w:val="1"/>
      <w:numFmt w:val="upperLetter"/>
      <w:lvlText w:val="%1."/>
      <w:lvlJc w:val="left"/>
      <w:pPr>
        <w:ind w:left="1080" w:hanging="360"/>
      </w:pPr>
      <w:rPr>
        <w:rFonts w:ascii="ArialMT" w:eastAsiaTheme="minorHAnsi" w:hAnsi="ArialMT" w:cs="ArialM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9242BCA"/>
    <w:multiLevelType w:val="hybridMultilevel"/>
    <w:tmpl w:val="1B18B8FA"/>
    <w:lvl w:ilvl="0" w:tplc="D02A5CF6">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D96FC2C">
      <w:start w:val="1"/>
      <w:numFmt w:val="bullet"/>
      <w:lvlText w:val="o"/>
      <w:lvlJc w:val="left"/>
      <w:pPr>
        <w:ind w:left="1383" w:hanging="303"/>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25A2BE2">
      <w:start w:val="1"/>
      <w:numFmt w:val="bullet"/>
      <w:lvlText w:val="▪"/>
      <w:lvlJc w:val="left"/>
      <w:pPr>
        <w:ind w:left="2103" w:hanging="303"/>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F9456B6">
      <w:start w:val="1"/>
      <w:numFmt w:val="bullet"/>
      <w:lvlText w:val="•"/>
      <w:lvlJc w:val="left"/>
      <w:pPr>
        <w:ind w:left="2823" w:hanging="303"/>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2B6DCBA">
      <w:start w:val="1"/>
      <w:numFmt w:val="bullet"/>
      <w:lvlText w:val="o"/>
      <w:lvlJc w:val="left"/>
      <w:pPr>
        <w:ind w:left="3543" w:hanging="303"/>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3784892">
      <w:start w:val="1"/>
      <w:numFmt w:val="bullet"/>
      <w:lvlText w:val="▪"/>
      <w:lvlJc w:val="left"/>
      <w:pPr>
        <w:ind w:left="4263" w:hanging="303"/>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CCEC4CC">
      <w:start w:val="1"/>
      <w:numFmt w:val="bullet"/>
      <w:lvlText w:val="•"/>
      <w:lvlJc w:val="left"/>
      <w:pPr>
        <w:ind w:left="4983" w:hanging="303"/>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1242B3C">
      <w:start w:val="1"/>
      <w:numFmt w:val="bullet"/>
      <w:lvlText w:val="o"/>
      <w:lvlJc w:val="left"/>
      <w:pPr>
        <w:ind w:left="5703" w:hanging="303"/>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8421FAE">
      <w:start w:val="1"/>
      <w:numFmt w:val="bullet"/>
      <w:lvlText w:val="▪"/>
      <w:lvlJc w:val="left"/>
      <w:pPr>
        <w:ind w:left="6423" w:hanging="303"/>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nsid w:val="19F75F23"/>
    <w:multiLevelType w:val="hybridMultilevel"/>
    <w:tmpl w:val="BF54A9DE"/>
    <w:lvl w:ilvl="0" w:tplc="71309FD2">
      <w:start w:val="1"/>
      <w:numFmt w:val="upperLetter"/>
      <w:lvlText w:val="%1."/>
      <w:lvlJc w:val="left"/>
      <w:pPr>
        <w:ind w:left="1080" w:hanging="360"/>
      </w:pPr>
      <w:rPr>
        <w:rFonts w:ascii="ArialMT" w:eastAsiaTheme="minorHAnsi" w:hAnsi="ArialMT" w:cs="ArialM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C2D240E"/>
    <w:multiLevelType w:val="hybridMultilevel"/>
    <w:tmpl w:val="CD0E458E"/>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E1D6586"/>
    <w:multiLevelType w:val="hybridMultilevel"/>
    <w:tmpl w:val="04322D3E"/>
    <w:lvl w:ilvl="0" w:tplc="DAD0F978">
      <w:start w:val="1609"/>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FE54C88"/>
    <w:multiLevelType w:val="hybridMultilevel"/>
    <w:tmpl w:val="74DA34D0"/>
    <w:lvl w:ilvl="0" w:tplc="C47A2582">
      <w:start w:val="2"/>
      <w:numFmt w:val="bullet"/>
      <w:lvlText w:val="-"/>
      <w:lvlJc w:val="left"/>
      <w:pPr>
        <w:ind w:left="720" w:hanging="360"/>
      </w:pPr>
      <w:rPr>
        <w:rFonts w:ascii="Times New Roman" w:eastAsia="Arial Unicode MS"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29F77D3"/>
    <w:multiLevelType w:val="hybridMultilevel"/>
    <w:tmpl w:val="B59EE4A6"/>
    <w:lvl w:ilvl="0" w:tplc="FC7265A0">
      <w:start w:val="1"/>
      <w:numFmt w:val="bullet"/>
      <w:lvlText w:val="-"/>
      <w:lvlJc w:val="left"/>
      <w:pPr>
        <w:ind w:left="1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E6423B0">
      <w:start w:val="1"/>
      <w:numFmt w:val="bullet"/>
      <w:lvlText w:val="-"/>
      <w:lvlJc w:val="left"/>
      <w:pPr>
        <w:ind w:left="7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0163636">
      <w:start w:val="1"/>
      <w:numFmt w:val="bullet"/>
      <w:lvlText w:val="-"/>
      <w:lvlJc w:val="left"/>
      <w:pPr>
        <w:ind w:left="13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E5E574A">
      <w:start w:val="1"/>
      <w:numFmt w:val="bullet"/>
      <w:lvlText w:val="-"/>
      <w:lvlJc w:val="left"/>
      <w:pPr>
        <w:ind w:left="19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3745F00">
      <w:start w:val="1"/>
      <w:numFmt w:val="bullet"/>
      <w:lvlText w:val="-"/>
      <w:lvlJc w:val="left"/>
      <w:pPr>
        <w:ind w:left="25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45ACD26">
      <w:start w:val="1"/>
      <w:numFmt w:val="bullet"/>
      <w:lvlText w:val="-"/>
      <w:lvlJc w:val="left"/>
      <w:pPr>
        <w:ind w:left="31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AACD224">
      <w:start w:val="1"/>
      <w:numFmt w:val="bullet"/>
      <w:lvlText w:val="-"/>
      <w:lvlJc w:val="left"/>
      <w:pPr>
        <w:ind w:left="37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11C2BD6">
      <w:start w:val="1"/>
      <w:numFmt w:val="bullet"/>
      <w:lvlText w:val="-"/>
      <w:lvlJc w:val="left"/>
      <w:pPr>
        <w:ind w:left="43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378166A">
      <w:start w:val="1"/>
      <w:numFmt w:val="bullet"/>
      <w:lvlText w:val="-"/>
      <w:lvlJc w:val="left"/>
      <w:pPr>
        <w:ind w:left="49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
    <w:nsid w:val="240501D2"/>
    <w:multiLevelType w:val="hybridMultilevel"/>
    <w:tmpl w:val="670A51F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65D7FB9"/>
    <w:multiLevelType w:val="hybridMultilevel"/>
    <w:tmpl w:val="45BCC9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2D2520AC"/>
    <w:multiLevelType w:val="hybridMultilevel"/>
    <w:tmpl w:val="9F2E0DE4"/>
    <w:lvl w:ilvl="0" w:tplc="DAD4B606">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0073A0C"/>
    <w:multiLevelType w:val="hybridMultilevel"/>
    <w:tmpl w:val="5F3AAEDE"/>
    <w:lvl w:ilvl="0" w:tplc="ECB20560">
      <w:start w:val="1"/>
      <w:numFmt w:val="lowerLetter"/>
      <w:lvlText w:val="%1."/>
      <w:lvlJc w:val="left"/>
      <w:pPr>
        <w:ind w:left="105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2FEE522">
      <w:start w:val="1"/>
      <w:numFmt w:val="lowerLetter"/>
      <w:lvlText w:val="%2."/>
      <w:lvlJc w:val="left"/>
      <w:pPr>
        <w:ind w:left="177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C4A68AC">
      <w:start w:val="1"/>
      <w:numFmt w:val="lowerRoman"/>
      <w:lvlText w:val="%3."/>
      <w:lvlJc w:val="left"/>
      <w:pPr>
        <w:ind w:left="2496" w:hanging="26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728C926">
      <w:start w:val="1"/>
      <w:numFmt w:val="decimal"/>
      <w:lvlText w:val="%4."/>
      <w:lvlJc w:val="left"/>
      <w:pPr>
        <w:ind w:left="321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EACB352">
      <w:start w:val="1"/>
      <w:numFmt w:val="lowerLetter"/>
      <w:lvlText w:val="%5."/>
      <w:lvlJc w:val="left"/>
      <w:pPr>
        <w:ind w:left="393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9D6AA9A">
      <w:start w:val="1"/>
      <w:numFmt w:val="lowerRoman"/>
      <w:lvlText w:val="%6."/>
      <w:lvlJc w:val="left"/>
      <w:pPr>
        <w:ind w:left="4656" w:hanging="26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0B1D8">
      <w:start w:val="1"/>
      <w:numFmt w:val="decimal"/>
      <w:lvlText w:val="%7."/>
      <w:lvlJc w:val="left"/>
      <w:pPr>
        <w:ind w:left="537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A28A2B4">
      <w:start w:val="1"/>
      <w:numFmt w:val="lowerLetter"/>
      <w:lvlText w:val="%8."/>
      <w:lvlJc w:val="left"/>
      <w:pPr>
        <w:ind w:left="609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1A2ED00">
      <w:start w:val="1"/>
      <w:numFmt w:val="lowerRoman"/>
      <w:lvlText w:val="%9."/>
      <w:lvlJc w:val="left"/>
      <w:pPr>
        <w:ind w:left="6816" w:hanging="26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8">
    <w:nsid w:val="35A82573"/>
    <w:multiLevelType w:val="hybridMultilevel"/>
    <w:tmpl w:val="D0CA8F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nsid w:val="3DCC0A4E"/>
    <w:multiLevelType w:val="hybridMultilevel"/>
    <w:tmpl w:val="E94E062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41550FEA"/>
    <w:multiLevelType w:val="hybridMultilevel"/>
    <w:tmpl w:val="670A51F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6E86561"/>
    <w:multiLevelType w:val="hybridMultilevel"/>
    <w:tmpl w:val="E4D0C54A"/>
    <w:lvl w:ilvl="0" w:tplc="01CC4B44">
      <w:start w:val="1"/>
      <w:numFmt w:val="upperLetter"/>
      <w:lvlText w:val="%1."/>
      <w:lvlJc w:val="left"/>
      <w:pPr>
        <w:ind w:left="1140" w:hanging="4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49C00A95"/>
    <w:multiLevelType w:val="hybridMultilevel"/>
    <w:tmpl w:val="4D60D8CC"/>
    <w:lvl w:ilvl="0" w:tplc="B83AF9E4">
      <w:start w:val="1"/>
      <w:numFmt w:val="lowerLetter"/>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042B070">
      <w:start w:val="1"/>
      <w:numFmt w:val="lowerLetter"/>
      <w:lvlText w:val="%2."/>
      <w:lvlJc w:val="left"/>
      <w:pPr>
        <w:ind w:left="1080" w:hanging="31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530C69E">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D94826E">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FF8BFE2">
      <w:start w:val="1"/>
      <w:numFmt w:val="lowerLetter"/>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6A6F120">
      <w:start w:val="1"/>
      <w:numFmt w:val="lowerRoman"/>
      <w:lvlText w:val="%6."/>
      <w:lvlJc w:val="left"/>
      <w:pPr>
        <w:ind w:left="396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3620C06">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81E497A">
      <w:start w:val="1"/>
      <w:numFmt w:val="lowerLetter"/>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BC8B268">
      <w:start w:val="1"/>
      <w:numFmt w:val="lowerRoman"/>
      <w:lvlText w:val="%9."/>
      <w:lvlJc w:val="left"/>
      <w:pPr>
        <w:ind w:left="612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3">
    <w:nsid w:val="4BFC484E"/>
    <w:multiLevelType w:val="hybridMultilevel"/>
    <w:tmpl w:val="1C2C3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EF96E4A"/>
    <w:multiLevelType w:val="hybridMultilevel"/>
    <w:tmpl w:val="D5825900"/>
    <w:lvl w:ilvl="0" w:tplc="A9967B1E">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6C2FA7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C4C75D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21CADAE">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D1AF8B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0D0BC1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432472A">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B00E77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91A8E2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5">
    <w:nsid w:val="54C83B1F"/>
    <w:multiLevelType w:val="hybridMultilevel"/>
    <w:tmpl w:val="98DE0D34"/>
    <w:lvl w:ilvl="0" w:tplc="71309FD2">
      <w:start w:val="1"/>
      <w:numFmt w:val="upperLetter"/>
      <w:lvlText w:val="%1."/>
      <w:lvlJc w:val="left"/>
      <w:pPr>
        <w:ind w:left="1080" w:hanging="360"/>
      </w:pPr>
      <w:rPr>
        <w:rFonts w:ascii="ArialMT" w:eastAsiaTheme="minorHAnsi" w:hAnsi="ArialMT" w:cs="ArialM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553F2171"/>
    <w:multiLevelType w:val="hybridMultilevel"/>
    <w:tmpl w:val="D92AE06A"/>
    <w:lvl w:ilvl="0" w:tplc="F8DA5B8E">
      <w:start w:val="3"/>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6345AA7"/>
    <w:multiLevelType w:val="hybridMultilevel"/>
    <w:tmpl w:val="220EE8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67E7226"/>
    <w:multiLevelType w:val="hybridMultilevel"/>
    <w:tmpl w:val="F8825F90"/>
    <w:lvl w:ilvl="0" w:tplc="3C9805A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9D636D7"/>
    <w:multiLevelType w:val="hybridMultilevel"/>
    <w:tmpl w:val="613004A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5A523DFB"/>
    <w:multiLevelType w:val="hybridMultilevel"/>
    <w:tmpl w:val="F6BE73D4"/>
    <w:lvl w:ilvl="0" w:tplc="1BB43B00">
      <w:start w:val="1"/>
      <w:numFmt w:val="lowerLetter"/>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94E6448">
      <w:start w:val="1"/>
      <w:numFmt w:val="lowerLetter"/>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8008610">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A661D08">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244E9E6">
      <w:start w:val="1"/>
      <w:numFmt w:val="lowerLetter"/>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FE21302">
      <w:start w:val="1"/>
      <w:numFmt w:val="lowerRoman"/>
      <w:lvlText w:val="%6."/>
      <w:lvlJc w:val="left"/>
      <w:pPr>
        <w:ind w:left="396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A9CC2C6">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DFC1DD4">
      <w:start w:val="1"/>
      <w:numFmt w:val="lowerLetter"/>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5C256E0">
      <w:start w:val="1"/>
      <w:numFmt w:val="lowerRoman"/>
      <w:lvlText w:val="%9."/>
      <w:lvlJc w:val="left"/>
      <w:pPr>
        <w:ind w:left="612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1">
    <w:nsid w:val="5D6373C9"/>
    <w:multiLevelType w:val="hybridMultilevel"/>
    <w:tmpl w:val="6D20BE1E"/>
    <w:lvl w:ilvl="0" w:tplc="3A88CEB8">
      <w:start w:val="1"/>
      <w:numFmt w:val="bullet"/>
      <w:lvlText w:val="-"/>
      <w:lvlJc w:val="left"/>
      <w:pPr>
        <w:ind w:left="1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570B67E">
      <w:start w:val="1"/>
      <w:numFmt w:val="bullet"/>
      <w:lvlText w:val="-"/>
      <w:lvlJc w:val="left"/>
      <w:pPr>
        <w:ind w:left="7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9FE7A80">
      <w:start w:val="1"/>
      <w:numFmt w:val="bullet"/>
      <w:lvlText w:val="-"/>
      <w:lvlJc w:val="left"/>
      <w:pPr>
        <w:ind w:left="13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8EC3820">
      <w:start w:val="1"/>
      <w:numFmt w:val="bullet"/>
      <w:lvlText w:val="-"/>
      <w:lvlJc w:val="left"/>
      <w:pPr>
        <w:ind w:left="19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B86E182">
      <w:start w:val="1"/>
      <w:numFmt w:val="bullet"/>
      <w:lvlText w:val="-"/>
      <w:lvlJc w:val="left"/>
      <w:pPr>
        <w:ind w:left="25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E302A24">
      <w:start w:val="1"/>
      <w:numFmt w:val="bullet"/>
      <w:lvlText w:val="-"/>
      <w:lvlJc w:val="left"/>
      <w:pPr>
        <w:ind w:left="31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F04C00">
      <w:start w:val="1"/>
      <w:numFmt w:val="bullet"/>
      <w:lvlText w:val="-"/>
      <w:lvlJc w:val="left"/>
      <w:pPr>
        <w:ind w:left="37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B223E96">
      <w:start w:val="1"/>
      <w:numFmt w:val="bullet"/>
      <w:lvlText w:val="-"/>
      <w:lvlJc w:val="left"/>
      <w:pPr>
        <w:ind w:left="43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76CDF18">
      <w:start w:val="1"/>
      <w:numFmt w:val="bullet"/>
      <w:lvlText w:val="-"/>
      <w:lvlJc w:val="left"/>
      <w:pPr>
        <w:ind w:left="49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2">
    <w:nsid w:val="618752A2"/>
    <w:multiLevelType w:val="hybridMultilevel"/>
    <w:tmpl w:val="BE52EDF8"/>
    <w:lvl w:ilvl="0" w:tplc="11347A9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1AD6408"/>
    <w:multiLevelType w:val="hybridMultilevel"/>
    <w:tmpl w:val="B96CE04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649D1524"/>
    <w:multiLevelType w:val="hybridMultilevel"/>
    <w:tmpl w:val="3686FA1A"/>
    <w:lvl w:ilvl="0" w:tplc="AF6AF56E">
      <w:start w:val="1609"/>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79221C4"/>
    <w:multiLevelType w:val="hybridMultilevel"/>
    <w:tmpl w:val="2F6CB018"/>
    <w:lvl w:ilvl="0" w:tplc="2D2C3692">
      <w:start w:val="1"/>
      <w:numFmt w:val="lowerLetter"/>
      <w:lvlText w:val="%1."/>
      <w:lvlJc w:val="left"/>
      <w:pPr>
        <w:ind w:left="33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B4449F2">
      <w:start w:val="1"/>
      <w:numFmt w:val="lowerLetter"/>
      <w:lvlText w:val="%2."/>
      <w:lvlJc w:val="left"/>
      <w:pPr>
        <w:ind w:left="105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DE60D6A">
      <w:start w:val="1"/>
      <w:numFmt w:val="lowerRoman"/>
      <w:lvlText w:val="%3."/>
      <w:lvlJc w:val="left"/>
      <w:pPr>
        <w:ind w:left="1776" w:hanging="26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C0C3C6C">
      <w:start w:val="1"/>
      <w:numFmt w:val="decimal"/>
      <w:lvlText w:val="%4."/>
      <w:lvlJc w:val="left"/>
      <w:pPr>
        <w:ind w:left="249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55E9BC0">
      <w:start w:val="1"/>
      <w:numFmt w:val="lowerLetter"/>
      <w:lvlText w:val="%5."/>
      <w:lvlJc w:val="left"/>
      <w:pPr>
        <w:ind w:left="321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4C28732">
      <w:start w:val="1"/>
      <w:numFmt w:val="lowerRoman"/>
      <w:lvlText w:val="%6."/>
      <w:lvlJc w:val="left"/>
      <w:pPr>
        <w:ind w:left="3936" w:hanging="26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DD45DB2">
      <w:start w:val="1"/>
      <w:numFmt w:val="decimal"/>
      <w:lvlText w:val="%7."/>
      <w:lvlJc w:val="left"/>
      <w:pPr>
        <w:ind w:left="465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414A55A">
      <w:start w:val="1"/>
      <w:numFmt w:val="lowerLetter"/>
      <w:lvlText w:val="%8."/>
      <w:lvlJc w:val="left"/>
      <w:pPr>
        <w:ind w:left="537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2CF638">
      <w:start w:val="1"/>
      <w:numFmt w:val="lowerRoman"/>
      <w:lvlText w:val="%9."/>
      <w:lvlJc w:val="left"/>
      <w:pPr>
        <w:ind w:left="6096" w:hanging="26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6">
    <w:nsid w:val="695C48D1"/>
    <w:multiLevelType w:val="hybridMultilevel"/>
    <w:tmpl w:val="C16E2A5C"/>
    <w:lvl w:ilvl="0" w:tplc="0A2EECBE">
      <w:start w:val="3"/>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9DA196B"/>
    <w:multiLevelType w:val="hybridMultilevel"/>
    <w:tmpl w:val="8ED85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C3453E7"/>
    <w:multiLevelType w:val="hybridMultilevel"/>
    <w:tmpl w:val="F66ADA90"/>
    <w:lvl w:ilvl="0" w:tplc="04090019">
      <w:start w:val="10"/>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35426B1"/>
    <w:multiLevelType w:val="hybridMultilevel"/>
    <w:tmpl w:val="98DE0D34"/>
    <w:lvl w:ilvl="0" w:tplc="71309FD2">
      <w:start w:val="1"/>
      <w:numFmt w:val="upperLetter"/>
      <w:lvlText w:val="%1."/>
      <w:lvlJc w:val="left"/>
      <w:pPr>
        <w:ind w:left="1080" w:hanging="360"/>
      </w:pPr>
      <w:rPr>
        <w:rFonts w:ascii="ArialMT" w:eastAsiaTheme="minorHAnsi" w:hAnsi="ArialMT" w:cs="ArialM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78227F86"/>
    <w:multiLevelType w:val="hybridMultilevel"/>
    <w:tmpl w:val="DCAA04A8"/>
    <w:lvl w:ilvl="0" w:tplc="B21AFED6">
      <w:start w:val="10"/>
      <w:numFmt w:val="lowerLetter"/>
      <w:lvlText w:val="%1."/>
      <w:lvlJc w:val="left"/>
      <w:pPr>
        <w:ind w:left="360" w:hanging="360"/>
      </w:pPr>
      <w:rPr>
        <w:rFonts w:ascii="Calibri" w:eastAsia="Calibri" w:hAnsi="Calibri" w:cs="Calibri"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7A4168F9"/>
    <w:multiLevelType w:val="hybridMultilevel"/>
    <w:tmpl w:val="4BE0275C"/>
    <w:lvl w:ilvl="0" w:tplc="55E6DEC0">
      <w:start w:val="1"/>
      <w:numFmt w:val="lowerLetter"/>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1">
      <w:start w:val="1"/>
      <w:numFmt w:val="bullet"/>
      <w:lvlText w:val=""/>
      <w:lvlJc w:val="left"/>
      <w:pPr>
        <w:ind w:left="1080" w:hanging="360"/>
      </w:pPr>
      <w:rPr>
        <w:rFonts w:ascii="Symbol" w:hAnsi="Symbol" w:hint="default"/>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1266674">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774BBBA">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192AA68">
      <w:start w:val="1"/>
      <w:numFmt w:val="lowerLetter"/>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98A63FC">
      <w:start w:val="1"/>
      <w:numFmt w:val="lowerRoman"/>
      <w:lvlText w:val="%6."/>
      <w:lvlJc w:val="left"/>
      <w:pPr>
        <w:ind w:left="396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367DF2">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D02EC46">
      <w:start w:val="1"/>
      <w:numFmt w:val="lowerLetter"/>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66A5946">
      <w:start w:val="1"/>
      <w:numFmt w:val="lowerRoman"/>
      <w:lvlText w:val="%9."/>
      <w:lvlJc w:val="left"/>
      <w:pPr>
        <w:ind w:left="612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2">
    <w:nsid w:val="7AD165CB"/>
    <w:multiLevelType w:val="hybridMultilevel"/>
    <w:tmpl w:val="53D6BC1E"/>
    <w:lvl w:ilvl="0" w:tplc="4C943AF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B566992"/>
    <w:multiLevelType w:val="hybridMultilevel"/>
    <w:tmpl w:val="707013E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EA70FCC"/>
    <w:multiLevelType w:val="hybridMultilevel"/>
    <w:tmpl w:val="98DE0D34"/>
    <w:lvl w:ilvl="0" w:tplc="71309FD2">
      <w:start w:val="1"/>
      <w:numFmt w:val="upperLetter"/>
      <w:lvlText w:val="%1."/>
      <w:lvlJc w:val="left"/>
      <w:pPr>
        <w:ind w:left="1080" w:hanging="360"/>
      </w:pPr>
      <w:rPr>
        <w:rFonts w:ascii="ArialMT" w:eastAsiaTheme="minorHAnsi" w:hAnsi="ArialMT" w:cs="ArialM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7ECB0086"/>
    <w:multiLevelType w:val="hybridMultilevel"/>
    <w:tmpl w:val="293665B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4"/>
  </w:num>
  <w:num w:numId="2">
    <w:abstractNumId w:val="41"/>
  </w:num>
  <w:num w:numId="3">
    <w:abstractNumId w:val="13"/>
  </w:num>
  <w:num w:numId="4">
    <w:abstractNumId w:val="8"/>
  </w:num>
  <w:num w:numId="5">
    <w:abstractNumId w:val="31"/>
  </w:num>
  <w:num w:numId="6">
    <w:abstractNumId w:val="5"/>
  </w:num>
  <w:num w:numId="7">
    <w:abstractNumId w:val="22"/>
  </w:num>
  <w:num w:numId="8">
    <w:abstractNumId w:val="30"/>
  </w:num>
  <w:num w:numId="9">
    <w:abstractNumId w:val="4"/>
  </w:num>
  <w:num w:numId="10">
    <w:abstractNumId w:val="35"/>
  </w:num>
  <w:num w:numId="11">
    <w:abstractNumId w:val="17"/>
  </w:num>
  <w:num w:numId="12">
    <w:abstractNumId w:val="45"/>
  </w:num>
  <w:num w:numId="13">
    <w:abstractNumId w:val="29"/>
  </w:num>
  <w:num w:numId="14">
    <w:abstractNumId w:val="40"/>
  </w:num>
  <w:num w:numId="15">
    <w:abstractNumId w:val="28"/>
  </w:num>
  <w:num w:numId="16">
    <w:abstractNumId w:val="32"/>
  </w:num>
  <w:num w:numId="17">
    <w:abstractNumId w:val="38"/>
  </w:num>
  <w:num w:numId="18">
    <w:abstractNumId w:val="3"/>
  </w:num>
  <w:num w:numId="19">
    <w:abstractNumId w:val="2"/>
  </w:num>
  <w:num w:numId="20">
    <w:abstractNumId w:val="26"/>
  </w:num>
  <w:num w:numId="21">
    <w:abstractNumId w:val="15"/>
  </w:num>
  <w:num w:numId="22">
    <w:abstractNumId w:val="12"/>
  </w:num>
  <w:num w:numId="23">
    <w:abstractNumId w:val="18"/>
  </w:num>
  <w:num w:numId="24">
    <w:abstractNumId w:val="36"/>
  </w:num>
  <w:num w:numId="25">
    <w:abstractNumId w:val="37"/>
  </w:num>
  <w:num w:numId="26">
    <w:abstractNumId w:val="7"/>
  </w:num>
  <w:num w:numId="27">
    <w:abstractNumId w:val="25"/>
  </w:num>
  <w:num w:numId="28">
    <w:abstractNumId w:val="44"/>
  </w:num>
  <w:num w:numId="29">
    <w:abstractNumId w:val="9"/>
  </w:num>
  <w:num w:numId="30">
    <w:abstractNumId w:val="19"/>
  </w:num>
  <w:num w:numId="31">
    <w:abstractNumId w:val="10"/>
  </w:num>
  <w:num w:numId="32">
    <w:abstractNumId w:val="42"/>
  </w:num>
  <w:num w:numId="33">
    <w:abstractNumId w:val="33"/>
  </w:num>
  <w:num w:numId="34">
    <w:abstractNumId w:val="21"/>
  </w:num>
  <w:num w:numId="35">
    <w:abstractNumId w:val="39"/>
  </w:num>
  <w:num w:numId="36">
    <w:abstractNumId w:val="27"/>
  </w:num>
  <w:num w:numId="37">
    <w:abstractNumId w:val="1"/>
  </w:num>
  <w:num w:numId="38">
    <w:abstractNumId w:val="16"/>
  </w:num>
  <w:num w:numId="39">
    <w:abstractNumId w:val="23"/>
  </w:num>
  <w:num w:numId="40">
    <w:abstractNumId w:val="6"/>
  </w:num>
  <w:num w:numId="41">
    <w:abstractNumId w:val="34"/>
  </w:num>
  <w:num w:numId="42">
    <w:abstractNumId w:val="11"/>
  </w:num>
  <w:num w:numId="43">
    <w:abstractNumId w:val="43"/>
  </w:num>
  <w:num w:numId="44">
    <w:abstractNumId w:val="20"/>
  </w:num>
  <w:num w:numId="45">
    <w:abstractNumId w:val="0"/>
  </w:num>
  <w:num w:numId="4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035B"/>
    <w:rsid w:val="000077B0"/>
    <w:rsid w:val="00007D2B"/>
    <w:rsid w:val="00022AEC"/>
    <w:rsid w:val="00061423"/>
    <w:rsid w:val="00073362"/>
    <w:rsid w:val="000739F7"/>
    <w:rsid w:val="000755DE"/>
    <w:rsid w:val="000761E8"/>
    <w:rsid w:val="00086DD6"/>
    <w:rsid w:val="00087661"/>
    <w:rsid w:val="000971AB"/>
    <w:rsid w:val="000A2231"/>
    <w:rsid w:val="000B4E5C"/>
    <w:rsid w:val="000C1DEE"/>
    <w:rsid w:val="000C270C"/>
    <w:rsid w:val="000D28FB"/>
    <w:rsid w:val="000D2B51"/>
    <w:rsid w:val="000D4279"/>
    <w:rsid w:val="000D51D3"/>
    <w:rsid w:val="000D6A2C"/>
    <w:rsid w:val="000E43D9"/>
    <w:rsid w:val="000E66BC"/>
    <w:rsid w:val="00103126"/>
    <w:rsid w:val="0010564E"/>
    <w:rsid w:val="00113324"/>
    <w:rsid w:val="001158F5"/>
    <w:rsid w:val="00120A3D"/>
    <w:rsid w:val="0012139C"/>
    <w:rsid w:val="0013451F"/>
    <w:rsid w:val="00136CA7"/>
    <w:rsid w:val="0014324C"/>
    <w:rsid w:val="00166F71"/>
    <w:rsid w:val="001759FB"/>
    <w:rsid w:val="0018020F"/>
    <w:rsid w:val="0018409D"/>
    <w:rsid w:val="001A4AEE"/>
    <w:rsid w:val="001B661B"/>
    <w:rsid w:val="001C6025"/>
    <w:rsid w:val="001D3588"/>
    <w:rsid w:val="001D677A"/>
    <w:rsid w:val="001E2580"/>
    <w:rsid w:val="001F26A3"/>
    <w:rsid w:val="001F393D"/>
    <w:rsid w:val="001F4915"/>
    <w:rsid w:val="001F5075"/>
    <w:rsid w:val="002032B5"/>
    <w:rsid w:val="00215FE4"/>
    <w:rsid w:val="00216ED4"/>
    <w:rsid w:val="0021707D"/>
    <w:rsid w:val="002320C0"/>
    <w:rsid w:val="00234F1F"/>
    <w:rsid w:val="002550AD"/>
    <w:rsid w:val="0028719B"/>
    <w:rsid w:val="002A38CB"/>
    <w:rsid w:val="002A5D98"/>
    <w:rsid w:val="002B692A"/>
    <w:rsid w:val="002D14D4"/>
    <w:rsid w:val="002D5A61"/>
    <w:rsid w:val="002D74ED"/>
    <w:rsid w:val="002E1FD6"/>
    <w:rsid w:val="002F05E0"/>
    <w:rsid w:val="00301EA5"/>
    <w:rsid w:val="0031580E"/>
    <w:rsid w:val="00324F98"/>
    <w:rsid w:val="0032568E"/>
    <w:rsid w:val="003344C1"/>
    <w:rsid w:val="0036186B"/>
    <w:rsid w:val="00371DC3"/>
    <w:rsid w:val="003745F2"/>
    <w:rsid w:val="003A3E93"/>
    <w:rsid w:val="003A4C0F"/>
    <w:rsid w:val="003A6C39"/>
    <w:rsid w:val="003B5B3C"/>
    <w:rsid w:val="003D3ED3"/>
    <w:rsid w:val="003D78A6"/>
    <w:rsid w:val="003E428E"/>
    <w:rsid w:val="003E63E5"/>
    <w:rsid w:val="003F4ECF"/>
    <w:rsid w:val="003F5DB8"/>
    <w:rsid w:val="00410130"/>
    <w:rsid w:val="004208B6"/>
    <w:rsid w:val="00422D14"/>
    <w:rsid w:val="00423C15"/>
    <w:rsid w:val="00427E71"/>
    <w:rsid w:val="00432403"/>
    <w:rsid w:val="00452806"/>
    <w:rsid w:val="00456289"/>
    <w:rsid w:val="00466ABA"/>
    <w:rsid w:val="0046781C"/>
    <w:rsid w:val="004801BF"/>
    <w:rsid w:val="00491973"/>
    <w:rsid w:val="00496E3E"/>
    <w:rsid w:val="004E6426"/>
    <w:rsid w:val="004F2060"/>
    <w:rsid w:val="004F2AE7"/>
    <w:rsid w:val="00504AC8"/>
    <w:rsid w:val="005136B0"/>
    <w:rsid w:val="00514115"/>
    <w:rsid w:val="00515800"/>
    <w:rsid w:val="005230D1"/>
    <w:rsid w:val="0053184F"/>
    <w:rsid w:val="005326BD"/>
    <w:rsid w:val="0055509E"/>
    <w:rsid w:val="00566CEA"/>
    <w:rsid w:val="005916FE"/>
    <w:rsid w:val="00591BA5"/>
    <w:rsid w:val="00592992"/>
    <w:rsid w:val="005965F6"/>
    <w:rsid w:val="005A00D3"/>
    <w:rsid w:val="005C400D"/>
    <w:rsid w:val="005D06A9"/>
    <w:rsid w:val="005E65BE"/>
    <w:rsid w:val="005E6644"/>
    <w:rsid w:val="005E7FC8"/>
    <w:rsid w:val="005F39EA"/>
    <w:rsid w:val="00603743"/>
    <w:rsid w:val="006049E9"/>
    <w:rsid w:val="0061014E"/>
    <w:rsid w:val="0061054D"/>
    <w:rsid w:val="006406D8"/>
    <w:rsid w:val="00651CA1"/>
    <w:rsid w:val="00653905"/>
    <w:rsid w:val="00684F5D"/>
    <w:rsid w:val="00686859"/>
    <w:rsid w:val="006C2889"/>
    <w:rsid w:val="006D4F2B"/>
    <w:rsid w:val="006E65DE"/>
    <w:rsid w:val="006F419A"/>
    <w:rsid w:val="00717C8D"/>
    <w:rsid w:val="00721143"/>
    <w:rsid w:val="007225AD"/>
    <w:rsid w:val="007237F7"/>
    <w:rsid w:val="00727431"/>
    <w:rsid w:val="00732753"/>
    <w:rsid w:val="00753C03"/>
    <w:rsid w:val="00757BBC"/>
    <w:rsid w:val="00757F9C"/>
    <w:rsid w:val="00762AEA"/>
    <w:rsid w:val="0076535C"/>
    <w:rsid w:val="00781B3C"/>
    <w:rsid w:val="007C37BF"/>
    <w:rsid w:val="00805E01"/>
    <w:rsid w:val="00805E3D"/>
    <w:rsid w:val="00811572"/>
    <w:rsid w:val="00812B99"/>
    <w:rsid w:val="00817107"/>
    <w:rsid w:val="00822689"/>
    <w:rsid w:val="0083122C"/>
    <w:rsid w:val="00831936"/>
    <w:rsid w:val="00833CC5"/>
    <w:rsid w:val="00834A13"/>
    <w:rsid w:val="0083541F"/>
    <w:rsid w:val="00835BE5"/>
    <w:rsid w:val="00861531"/>
    <w:rsid w:val="00887E21"/>
    <w:rsid w:val="008A035B"/>
    <w:rsid w:val="008A37B0"/>
    <w:rsid w:val="008A3F20"/>
    <w:rsid w:val="008A4437"/>
    <w:rsid w:val="008A5B6B"/>
    <w:rsid w:val="008A68D3"/>
    <w:rsid w:val="008B2E14"/>
    <w:rsid w:val="008B5288"/>
    <w:rsid w:val="008B798B"/>
    <w:rsid w:val="008D73B4"/>
    <w:rsid w:val="008F386A"/>
    <w:rsid w:val="00901BBF"/>
    <w:rsid w:val="00923CED"/>
    <w:rsid w:val="009307C4"/>
    <w:rsid w:val="00931AD0"/>
    <w:rsid w:val="00945BDE"/>
    <w:rsid w:val="00951DD0"/>
    <w:rsid w:val="00962278"/>
    <w:rsid w:val="0097228A"/>
    <w:rsid w:val="00973D6B"/>
    <w:rsid w:val="0097578B"/>
    <w:rsid w:val="00985BFA"/>
    <w:rsid w:val="00987464"/>
    <w:rsid w:val="009A30D2"/>
    <w:rsid w:val="009B02A8"/>
    <w:rsid w:val="009B0592"/>
    <w:rsid w:val="009C1262"/>
    <w:rsid w:val="009D6E94"/>
    <w:rsid w:val="009E042E"/>
    <w:rsid w:val="009E23CA"/>
    <w:rsid w:val="009E503B"/>
    <w:rsid w:val="009F41FE"/>
    <w:rsid w:val="009F4B4C"/>
    <w:rsid w:val="00A120F2"/>
    <w:rsid w:val="00A158AB"/>
    <w:rsid w:val="00A27208"/>
    <w:rsid w:val="00A33D43"/>
    <w:rsid w:val="00A436D5"/>
    <w:rsid w:val="00A46F3E"/>
    <w:rsid w:val="00A52E0D"/>
    <w:rsid w:val="00A572EC"/>
    <w:rsid w:val="00A607BC"/>
    <w:rsid w:val="00A65DD2"/>
    <w:rsid w:val="00A8556D"/>
    <w:rsid w:val="00A93B07"/>
    <w:rsid w:val="00A94017"/>
    <w:rsid w:val="00A94EA3"/>
    <w:rsid w:val="00A960A9"/>
    <w:rsid w:val="00AA5135"/>
    <w:rsid w:val="00AA7169"/>
    <w:rsid w:val="00AB17B7"/>
    <w:rsid w:val="00AB5536"/>
    <w:rsid w:val="00AD3EC8"/>
    <w:rsid w:val="00AD6E1D"/>
    <w:rsid w:val="00AE788A"/>
    <w:rsid w:val="00AE7A00"/>
    <w:rsid w:val="00AF0578"/>
    <w:rsid w:val="00B11A77"/>
    <w:rsid w:val="00B2374B"/>
    <w:rsid w:val="00B239EA"/>
    <w:rsid w:val="00B31C2B"/>
    <w:rsid w:val="00B52295"/>
    <w:rsid w:val="00B55B4A"/>
    <w:rsid w:val="00B62DFB"/>
    <w:rsid w:val="00B74AB4"/>
    <w:rsid w:val="00B753F3"/>
    <w:rsid w:val="00B81A34"/>
    <w:rsid w:val="00B85BD6"/>
    <w:rsid w:val="00BA5E3B"/>
    <w:rsid w:val="00BB567B"/>
    <w:rsid w:val="00BC532E"/>
    <w:rsid w:val="00BC686F"/>
    <w:rsid w:val="00C21F26"/>
    <w:rsid w:val="00C243CE"/>
    <w:rsid w:val="00C379FD"/>
    <w:rsid w:val="00C54083"/>
    <w:rsid w:val="00C8027A"/>
    <w:rsid w:val="00C828DF"/>
    <w:rsid w:val="00C84668"/>
    <w:rsid w:val="00C9063D"/>
    <w:rsid w:val="00C90755"/>
    <w:rsid w:val="00C944B0"/>
    <w:rsid w:val="00C94F72"/>
    <w:rsid w:val="00CA3B2F"/>
    <w:rsid w:val="00CA4C76"/>
    <w:rsid w:val="00CA530D"/>
    <w:rsid w:val="00CA6C53"/>
    <w:rsid w:val="00CC2765"/>
    <w:rsid w:val="00CC638B"/>
    <w:rsid w:val="00CD3377"/>
    <w:rsid w:val="00CE3A73"/>
    <w:rsid w:val="00CE505E"/>
    <w:rsid w:val="00CF721C"/>
    <w:rsid w:val="00D04316"/>
    <w:rsid w:val="00D46FE5"/>
    <w:rsid w:val="00D51783"/>
    <w:rsid w:val="00D604CE"/>
    <w:rsid w:val="00D66EC3"/>
    <w:rsid w:val="00D92C8A"/>
    <w:rsid w:val="00D97818"/>
    <w:rsid w:val="00DA18B0"/>
    <w:rsid w:val="00DA41CD"/>
    <w:rsid w:val="00DA4EB6"/>
    <w:rsid w:val="00DA5F79"/>
    <w:rsid w:val="00DB3415"/>
    <w:rsid w:val="00DB63EA"/>
    <w:rsid w:val="00DB71A4"/>
    <w:rsid w:val="00DC35B5"/>
    <w:rsid w:val="00DC7E64"/>
    <w:rsid w:val="00DE06DC"/>
    <w:rsid w:val="00DE2B46"/>
    <w:rsid w:val="00DF0B93"/>
    <w:rsid w:val="00DF647D"/>
    <w:rsid w:val="00DF74BC"/>
    <w:rsid w:val="00DF7954"/>
    <w:rsid w:val="00E00981"/>
    <w:rsid w:val="00E236AC"/>
    <w:rsid w:val="00E3770E"/>
    <w:rsid w:val="00E404AE"/>
    <w:rsid w:val="00E411B9"/>
    <w:rsid w:val="00E44271"/>
    <w:rsid w:val="00E53E4E"/>
    <w:rsid w:val="00E57AA7"/>
    <w:rsid w:val="00E74B1B"/>
    <w:rsid w:val="00E85AC8"/>
    <w:rsid w:val="00E95C3A"/>
    <w:rsid w:val="00E97D64"/>
    <w:rsid w:val="00EA2D1B"/>
    <w:rsid w:val="00EA624B"/>
    <w:rsid w:val="00EB0F8B"/>
    <w:rsid w:val="00EB4E88"/>
    <w:rsid w:val="00EC2B3B"/>
    <w:rsid w:val="00EC73EF"/>
    <w:rsid w:val="00ED211A"/>
    <w:rsid w:val="00ED280E"/>
    <w:rsid w:val="00EF1811"/>
    <w:rsid w:val="00F14E50"/>
    <w:rsid w:val="00F22C59"/>
    <w:rsid w:val="00F37C8A"/>
    <w:rsid w:val="00F41361"/>
    <w:rsid w:val="00F72711"/>
    <w:rsid w:val="00F80CB0"/>
    <w:rsid w:val="00F841B8"/>
    <w:rsid w:val="00F908BD"/>
    <w:rsid w:val="00FA0FC7"/>
    <w:rsid w:val="00FA2A51"/>
    <w:rsid w:val="00FA2F2C"/>
    <w:rsid w:val="00FA4B54"/>
    <w:rsid w:val="00FD2A27"/>
    <w:rsid w:val="00FE24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paragraph" w:styleId="Heading1">
    <w:name w:val="heading 1"/>
    <w:basedOn w:val="Normal"/>
    <w:next w:val="Normal"/>
    <w:link w:val="Heading1Char"/>
    <w:uiPriority w:val="9"/>
    <w:qFormat/>
    <w:rsid w:val="00951DD0"/>
    <w:pPr>
      <w:keepNext/>
      <w:keepLines/>
      <w:spacing w:before="240"/>
      <w:outlineLvl w:val="0"/>
    </w:pPr>
    <w:rPr>
      <w:rFonts w:asciiTheme="majorHAnsi" w:eastAsiaTheme="majorEastAsia" w:hAnsiTheme="majorHAnsi" w:cstheme="majorBidi"/>
      <w:color w:val="2F759E"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680"/>
        <w:tab w:val="right" w:pos="9360"/>
      </w:tabs>
    </w:pPr>
    <w:rPr>
      <w:rFonts w:ascii="Calibri" w:eastAsia="Calibri" w:hAnsi="Calibri" w:cs="Calibri"/>
      <w:color w:val="000000"/>
      <w:sz w:val="22"/>
      <w:szCs w:val="22"/>
      <w:u w:color="000000"/>
    </w:rPr>
  </w:style>
  <w:style w:type="paragraph" w:customStyle="1" w:styleId="BodyA">
    <w:name w:val="Body A"/>
    <w:pPr>
      <w:spacing w:after="200" w:line="276" w:lineRule="auto"/>
    </w:pPr>
    <w:rPr>
      <w:rFonts w:ascii="Calibri" w:eastAsia="Calibri" w:hAnsi="Calibri" w:cs="Calibri"/>
      <w:color w:val="000000"/>
      <w:sz w:val="22"/>
      <w:szCs w:val="22"/>
      <w:u w:color="000000"/>
    </w:rPr>
  </w:style>
  <w:style w:type="paragraph" w:customStyle="1" w:styleId="Body">
    <w:name w:val="Body"/>
    <w:rPr>
      <w:rFonts w:eastAsia="Times New Roman"/>
      <w:color w:val="000000"/>
      <w:sz w:val="24"/>
      <w:szCs w:val="24"/>
      <w:u w:color="000000"/>
    </w:rPr>
  </w:style>
  <w:style w:type="paragraph" w:customStyle="1" w:styleId="BodyB">
    <w:name w:val="Body B"/>
    <w:rPr>
      <w:rFonts w:cs="Arial Unicode MS"/>
      <w:color w:val="000000"/>
      <w:sz w:val="24"/>
      <w:szCs w:val="24"/>
      <w:u w:color="000000"/>
    </w:rPr>
  </w:style>
  <w:style w:type="paragraph" w:styleId="ListParagraph">
    <w:name w:val="List Paragraph"/>
    <w:uiPriority w:val="34"/>
    <w:qFormat/>
    <w:pPr>
      <w:spacing w:after="200" w:line="276" w:lineRule="auto"/>
      <w:ind w:left="720"/>
    </w:pPr>
    <w:rPr>
      <w:rFonts w:ascii="Calibri" w:eastAsia="Calibri" w:hAnsi="Calibri" w:cs="Calibri"/>
      <w:color w:val="000000"/>
      <w:sz w:val="22"/>
      <w:szCs w:val="22"/>
      <w:u w:color="000000"/>
    </w:rPr>
  </w:style>
  <w:style w:type="paragraph" w:customStyle="1" w:styleId="BodyC">
    <w:name w:val="Body C"/>
    <w:rPr>
      <w:rFonts w:eastAsia="Times New Roman"/>
      <w:color w:val="000000"/>
      <w:sz w:val="24"/>
      <w:szCs w:val="24"/>
      <w:u w:color="000000"/>
    </w:rPr>
  </w:style>
  <w:style w:type="paragraph" w:styleId="Caption">
    <w:name w:val="caption"/>
    <w:pPr>
      <w:suppressAutoHyphens/>
      <w:outlineLvl w:val="0"/>
    </w:pPr>
    <w:rPr>
      <w:rFonts w:ascii="Helvetica" w:hAnsi="Helvetica" w:cs="Arial Unicode MS"/>
      <w:color w:val="000000"/>
      <w:sz w:val="36"/>
      <w:szCs w:val="36"/>
    </w:rPr>
  </w:style>
  <w:style w:type="paragraph" w:styleId="BalloonText">
    <w:name w:val="Balloon Text"/>
    <w:basedOn w:val="Normal"/>
    <w:link w:val="BalloonTextChar"/>
    <w:uiPriority w:val="99"/>
    <w:semiHidden/>
    <w:unhideWhenUsed/>
    <w:rsid w:val="00E411B9"/>
    <w:rPr>
      <w:rFonts w:ascii="Tahoma" w:hAnsi="Tahoma" w:cs="Tahoma"/>
      <w:sz w:val="16"/>
      <w:szCs w:val="16"/>
    </w:rPr>
  </w:style>
  <w:style w:type="character" w:customStyle="1" w:styleId="BalloonTextChar">
    <w:name w:val="Balloon Text Char"/>
    <w:basedOn w:val="DefaultParagraphFont"/>
    <w:link w:val="BalloonText"/>
    <w:uiPriority w:val="99"/>
    <w:semiHidden/>
    <w:rsid w:val="00E411B9"/>
    <w:rPr>
      <w:rFonts w:ascii="Tahoma" w:hAnsi="Tahoma" w:cs="Tahoma"/>
      <w:sz w:val="16"/>
      <w:szCs w:val="16"/>
    </w:rPr>
  </w:style>
  <w:style w:type="paragraph" w:styleId="Footer">
    <w:name w:val="footer"/>
    <w:basedOn w:val="Normal"/>
    <w:link w:val="FooterChar"/>
    <w:uiPriority w:val="99"/>
    <w:unhideWhenUsed/>
    <w:rsid w:val="002B692A"/>
    <w:pPr>
      <w:tabs>
        <w:tab w:val="center" w:pos="4680"/>
        <w:tab w:val="right" w:pos="9360"/>
      </w:tabs>
    </w:pPr>
  </w:style>
  <w:style w:type="character" w:customStyle="1" w:styleId="FooterChar">
    <w:name w:val="Footer Char"/>
    <w:basedOn w:val="DefaultParagraphFont"/>
    <w:link w:val="Footer"/>
    <w:uiPriority w:val="99"/>
    <w:rsid w:val="002B692A"/>
    <w:rPr>
      <w:sz w:val="24"/>
      <w:szCs w:val="24"/>
    </w:rPr>
  </w:style>
  <w:style w:type="character" w:styleId="CommentReference">
    <w:name w:val="annotation reference"/>
    <w:basedOn w:val="DefaultParagraphFont"/>
    <w:uiPriority w:val="99"/>
    <w:semiHidden/>
    <w:unhideWhenUsed/>
    <w:rsid w:val="0028719B"/>
    <w:rPr>
      <w:sz w:val="16"/>
      <w:szCs w:val="16"/>
    </w:rPr>
  </w:style>
  <w:style w:type="paragraph" w:styleId="CommentText">
    <w:name w:val="annotation text"/>
    <w:basedOn w:val="Normal"/>
    <w:link w:val="CommentTextChar"/>
    <w:uiPriority w:val="99"/>
    <w:semiHidden/>
    <w:unhideWhenUsed/>
    <w:rsid w:val="0028719B"/>
    <w:rPr>
      <w:sz w:val="20"/>
      <w:szCs w:val="20"/>
    </w:rPr>
  </w:style>
  <w:style w:type="character" w:customStyle="1" w:styleId="CommentTextChar">
    <w:name w:val="Comment Text Char"/>
    <w:basedOn w:val="DefaultParagraphFont"/>
    <w:link w:val="CommentText"/>
    <w:uiPriority w:val="99"/>
    <w:semiHidden/>
    <w:rsid w:val="0028719B"/>
  </w:style>
  <w:style w:type="paragraph" w:styleId="CommentSubject">
    <w:name w:val="annotation subject"/>
    <w:basedOn w:val="CommentText"/>
    <w:next w:val="CommentText"/>
    <w:link w:val="CommentSubjectChar"/>
    <w:uiPriority w:val="99"/>
    <w:semiHidden/>
    <w:unhideWhenUsed/>
    <w:rsid w:val="0028719B"/>
    <w:rPr>
      <w:b/>
      <w:bCs/>
    </w:rPr>
  </w:style>
  <w:style w:type="character" w:customStyle="1" w:styleId="CommentSubjectChar">
    <w:name w:val="Comment Subject Char"/>
    <w:basedOn w:val="CommentTextChar"/>
    <w:link w:val="CommentSubject"/>
    <w:uiPriority w:val="99"/>
    <w:semiHidden/>
    <w:rsid w:val="0028719B"/>
    <w:rPr>
      <w:b/>
      <w:bCs/>
    </w:rPr>
  </w:style>
  <w:style w:type="character" w:styleId="PlaceholderText">
    <w:name w:val="Placeholder Text"/>
    <w:basedOn w:val="DefaultParagraphFont"/>
    <w:uiPriority w:val="99"/>
    <w:semiHidden/>
    <w:rsid w:val="00F37C8A"/>
    <w:rPr>
      <w:color w:val="808080"/>
    </w:rPr>
  </w:style>
  <w:style w:type="character" w:customStyle="1" w:styleId="Heading1Char">
    <w:name w:val="Heading 1 Char"/>
    <w:basedOn w:val="DefaultParagraphFont"/>
    <w:link w:val="Heading1"/>
    <w:uiPriority w:val="9"/>
    <w:rsid w:val="00951DD0"/>
    <w:rPr>
      <w:rFonts w:asciiTheme="majorHAnsi" w:eastAsiaTheme="majorEastAsia" w:hAnsiTheme="majorHAnsi" w:cstheme="majorBidi"/>
      <w:color w:val="2F759E" w:themeColor="accent1" w:themeShade="BF"/>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paragraph" w:styleId="Heading1">
    <w:name w:val="heading 1"/>
    <w:basedOn w:val="Normal"/>
    <w:next w:val="Normal"/>
    <w:link w:val="Heading1Char"/>
    <w:uiPriority w:val="9"/>
    <w:qFormat/>
    <w:rsid w:val="00951DD0"/>
    <w:pPr>
      <w:keepNext/>
      <w:keepLines/>
      <w:spacing w:before="240"/>
      <w:outlineLvl w:val="0"/>
    </w:pPr>
    <w:rPr>
      <w:rFonts w:asciiTheme="majorHAnsi" w:eastAsiaTheme="majorEastAsia" w:hAnsiTheme="majorHAnsi" w:cstheme="majorBidi"/>
      <w:color w:val="2F759E"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680"/>
        <w:tab w:val="right" w:pos="9360"/>
      </w:tabs>
    </w:pPr>
    <w:rPr>
      <w:rFonts w:ascii="Calibri" w:eastAsia="Calibri" w:hAnsi="Calibri" w:cs="Calibri"/>
      <w:color w:val="000000"/>
      <w:sz w:val="22"/>
      <w:szCs w:val="22"/>
      <w:u w:color="000000"/>
    </w:rPr>
  </w:style>
  <w:style w:type="paragraph" w:customStyle="1" w:styleId="BodyA">
    <w:name w:val="Body A"/>
    <w:pPr>
      <w:spacing w:after="200" w:line="276" w:lineRule="auto"/>
    </w:pPr>
    <w:rPr>
      <w:rFonts w:ascii="Calibri" w:eastAsia="Calibri" w:hAnsi="Calibri" w:cs="Calibri"/>
      <w:color w:val="000000"/>
      <w:sz w:val="22"/>
      <w:szCs w:val="22"/>
      <w:u w:color="000000"/>
    </w:rPr>
  </w:style>
  <w:style w:type="paragraph" w:customStyle="1" w:styleId="Body">
    <w:name w:val="Body"/>
    <w:rPr>
      <w:rFonts w:eastAsia="Times New Roman"/>
      <w:color w:val="000000"/>
      <w:sz w:val="24"/>
      <w:szCs w:val="24"/>
      <w:u w:color="000000"/>
    </w:rPr>
  </w:style>
  <w:style w:type="paragraph" w:customStyle="1" w:styleId="BodyB">
    <w:name w:val="Body B"/>
    <w:rPr>
      <w:rFonts w:cs="Arial Unicode MS"/>
      <w:color w:val="000000"/>
      <w:sz w:val="24"/>
      <w:szCs w:val="24"/>
      <w:u w:color="000000"/>
    </w:rPr>
  </w:style>
  <w:style w:type="paragraph" w:styleId="ListParagraph">
    <w:name w:val="List Paragraph"/>
    <w:uiPriority w:val="34"/>
    <w:qFormat/>
    <w:pPr>
      <w:spacing w:after="200" w:line="276" w:lineRule="auto"/>
      <w:ind w:left="720"/>
    </w:pPr>
    <w:rPr>
      <w:rFonts w:ascii="Calibri" w:eastAsia="Calibri" w:hAnsi="Calibri" w:cs="Calibri"/>
      <w:color w:val="000000"/>
      <w:sz w:val="22"/>
      <w:szCs w:val="22"/>
      <w:u w:color="000000"/>
    </w:rPr>
  </w:style>
  <w:style w:type="paragraph" w:customStyle="1" w:styleId="BodyC">
    <w:name w:val="Body C"/>
    <w:rPr>
      <w:rFonts w:eastAsia="Times New Roman"/>
      <w:color w:val="000000"/>
      <w:sz w:val="24"/>
      <w:szCs w:val="24"/>
      <w:u w:color="000000"/>
    </w:rPr>
  </w:style>
  <w:style w:type="paragraph" w:styleId="Caption">
    <w:name w:val="caption"/>
    <w:pPr>
      <w:suppressAutoHyphens/>
      <w:outlineLvl w:val="0"/>
    </w:pPr>
    <w:rPr>
      <w:rFonts w:ascii="Helvetica" w:hAnsi="Helvetica" w:cs="Arial Unicode MS"/>
      <w:color w:val="000000"/>
      <w:sz w:val="36"/>
      <w:szCs w:val="36"/>
    </w:rPr>
  </w:style>
  <w:style w:type="paragraph" w:styleId="BalloonText">
    <w:name w:val="Balloon Text"/>
    <w:basedOn w:val="Normal"/>
    <w:link w:val="BalloonTextChar"/>
    <w:uiPriority w:val="99"/>
    <w:semiHidden/>
    <w:unhideWhenUsed/>
    <w:rsid w:val="00E411B9"/>
    <w:rPr>
      <w:rFonts w:ascii="Tahoma" w:hAnsi="Tahoma" w:cs="Tahoma"/>
      <w:sz w:val="16"/>
      <w:szCs w:val="16"/>
    </w:rPr>
  </w:style>
  <w:style w:type="character" w:customStyle="1" w:styleId="BalloonTextChar">
    <w:name w:val="Balloon Text Char"/>
    <w:basedOn w:val="DefaultParagraphFont"/>
    <w:link w:val="BalloonText"/>
    <w:uiPriority w:val="99"/>
    <w:semiHidden/>
    <w:rsid w:val="00E411B9"/>
    <w:rPr>
      <w:rFonts w:ascii="Tahoma" w:hAnsi="Tahoma" w:cs="Tahoma"/>
      <w:sz w:val="16"/>
      <w:szCs w:val="16"/>
    </w:rPr>
  </w:style>
  <w:style w:type="paragraph" w:styleId="Footer">
    <w:name w:val="footer"/>
    <w:basedOn w:val="Normal"/>
    <w:link w:val="FooterChar"/>
    <w:uiPriority w:val="99"/>
    <w:unhideWhenUsed/>
    <w:rsid w:val="002B692A"/>
    <w:pPr>
      <w:tabs>
        <w:tab w:val="center" w:pos="4680"/>
        <w:tab w:val="right" w:pos="9360"/>
      </w:tabs>
    </w:pPr>
  </w:style>
  <w:style w:type="character" w:customStyle="1" w:styleId="FooterChar">
    <w:name w:val="Footer Char"/>
    <w:basedOn w:val="DefaultParagraphFont"/>
    <w:link w:val="Footer"/>
    <w:uiPriority w:val="99"/>
    <w:rsid w:val="002B692A"/>
    <w:rPr>
      <w:sz w:val="24"/>
      <w:szCs w:val="24"/>
    </w:rPr>
  </w:style>
  <w:style w:type="character" w:styleId="CommentReference">
    <w:name w:val="annotation reference"/>
    <w:basedOn w:val="DefaultParagraphFont"/>
    <w:uiPriority w:val="99"/>
    <w:semiHidden/>
    <w:unhideWhenUsed/>
    <w:rsid w:val="0028719B"/>
    <w:rPr>
      <w:sz w:val="16"/>
      <w:szCs w:val="16"/>
    </w:rPr>
  </w:style>
  <w:style w:type="paragraph" w:styleId="CommentText">
    <w:name w:val="annotation text"/>
    <w:basedOn w:val="Normal"/>
    <w:link w:val="CommentTextChar"/>
    <w:uiPriority w:val="99"/>
    <w:semiHidden/>
    <w:unhideWhenUsed/>
    <w:rsid w:val="0028719B"/>
    <w:rPr>
      <w:sz w:val="20"/>
      <w:szCs w:val="20"/>
    </w:rPr>
  </w:style>
  <w:style w:type="character" w:customStyle="1" w:styleId="CommentTextChar">
    <w:name w:val="Comment Text Char"/>
    <w:basedOn w:val="DefaultParagraphFont"/>
    <w:link w:val="CommentText"/>
    <w:uiPriority w:val="99"/>
    <w:semiHidden/>
    <w:rsid w:val="0028719B"/>
  </w:style>
  <w:style w:type="paragraph" w:styleId="CommentSubject">
    <w:name w:val="annotation subject"/>
    <w:basedOn w:val="CommentText"/>
    <w:next w:val="CommentText"/>
    <w:link w:val="CommentSubjectChar"/>
    <w:uiPriority w:val="99"/>
    <w:semiHidden/>
    <w:unhideWhenUsed/>
    <w:rsid w:val="0028719B"/>
    <w:rPr>
      <w:b/>
      <w:bCs/>
    </w:rPr>
  </w:style>
  <w:style w:type="character" w:customStyle="1" w:styleId="CommentSubjectChar">
    <w:name w:val="Comment Subject Char"/>
    <w:basedOn w:val="CommentTextChar"/>
    <w:link w:val="CommentSubject"/>
    <w:uiPriority w:val="99"/>
    <w:semiHidden/>
    <w:rsid w:val="0028719B"/>
    <w:rPr>
      <w:b/>
      <w:bCs/>
    </w:rPr>
  </w:style>
  <w:style w:type="character" w:styleId="PlaceholderText">
    <w:name w:val="Placeholder Text"/>
    <w:basedOn w:val="DefaultParagraphFont"/>
    <w:uiPriority w:val="99"/>
    <w:semiHidden/>
    <w:rsid w:val="00F37C8A"/>
    <w:rPr>
      <w:color w:val="808080"/>
    </w:rPr>
  </w:style>
  <w:style w:type="character" w:customStyle="1" w:styleId="Heading1Char">
    <w:name w:val="Heading 1 Char"/>
    <w:basedOn w:val="DefaultParagraphFont"/>
    <w:link w:val="Heading1"/>
    <w:uiPriority w:val="9"/>
    <w:rsid w:val="00951DD0"/>
    <w:rPr>
      <w:rFonts w:asciiTheme="majorHAnsi" w:eastAsiaTheme="majorEastAsia" w:hAnsiTheme="majorHAnsi" w:cstheme="majorBidi"/>
      <w:color w:val="2F759E"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155730">
      <w:bodyDiv w:val="1"/>
      <w:marLeft w:val="0"/>
      <w:marRight w:val="0"/>
      <w:marTop w:val="0"/>
      <w:marBottom w:val="0"/>
      <w:divBdr>
        <w:top w:val="none" w:sz="0" w:space="0" w:color="auto"/>
        <w:left w:val="none" w:sz="0" w:space="0" w:color="auto"/>
        <w:bottom w:val="none" w:sz="0" w:space="0" w:color="auto"/>
        <w:right w:val="none" w:sz="0" w:space="0" w:color="auto"/>
      </w:divBdr>
    </w:div>
    <w:div w:id="17436013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viana\Documents\Custom%20Office%20Templates\MCN%20Meeting%20Minutes%202016.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1FEC78A8C3249439C51D04F036B2633"/>
        <w:category>
          <w:name w:val="General"/>
          <w:gallery w:val="placeholder"/>
        </w:category>
        <w:types>
          <w:type w:val="bbPlcHdr"/>
        </w:types>
        <w:behaviors>
          <w:behavior w:val="content"/>
        </w:behaviors>
        <w:guid w:val="{207C87D2-E078-4D6E-9EEE-64591253ABBB}"/>
      </w:docPartPr>
      <w:docPartBody>
        <w:p w:rsidR="009D3559" w:rsidRDefault="009D3559">
          <w:pPr>
            <w:pStyle w:val="01FEC78A8C3249439C51D04F036B2633"/>
          </w:pPr>
          <w:r w:rsidRPr="00E90492">
            <w:rPr>
              <w:rStyle w:val="PlaceholderText"/>
            </w:rPr>
            <w:t>Click here to enter a date.</w:t>
          </w:r>
        </w:p>
      </w:docPartBody>
    </w:docPart>
    <w:docPart>
      <w:docPartPr>
        <w:name w:val="FDBA0BABBDC34AC49AB3A41E2128F5CE"/>
        <w:category>
          <w:name w:val="General"/>
          <w:gallery w:val="placeholder"/>
        </w:category>
        <w:types>
          <w:type w:val="bbPlcHdr"/>
        </w:types>
        <w:behaviors>
          <w:behavior w:val="content"/>
        </w:behaviors>
        <w:guid w:val="{70554989-2765-452B-8BB1-D06E3F60DB68}"/>
      </w:docPartPr>
      <w:docPartBody>
        <w:p w:rsidR="009D3559" w:rsidRDefault="009D3559">
          <w:pPr>
            <w:pStyle w:val="FDBA0BABBDC34AC49AB3A41E2128F5CE"/>
          </w:pPr>
          <w:r w:rsidRPr="00E90492">
            <w:rPr>
              <w:rStyle w:val="PlaceholderText"/>
            </w:rPr>
            <w:t>Click here to enter text.</w:t>
          </w:r>
        </w:p>
      </w:docPartBody>
    </w:docPart>
    <w:docPart>
      <w:docPartPr>
        <w:name w:val="3258A1DF0C834E959595CECD8BCF40C4"/>
        <w:category>
          <w:name w:val="General"/>
          <w:gallery w:val="placeholder"/>
        </w:category>
        <w:types>
          <w:type w:val="bbPlcHdr"/>
        </w:types>
        <w:behaviors>
          <w:behavior w:val="content"/>
        </w:behaviors>
        <w:guid w:val="{C7E1F1B9-FDC5-4289-AE85-70F5F3C611CF}"/>
      </w:docPartPr>
      <w:docPartBody>
        <w:p w:rsidR="009D3559" w:rsidRDefault="009D3559">
          <w:pPr>
            <w:pStyle w:val="3258A1DF0C834E959595CECD8BCF40C4"/>
          </w:pPr>
          <w:r w:rsidRPr="00E90492">
            <w:rPr>
              <w:rStyle w:val="PlaceholderText"/>
            </w:rPr>
            <w:t>Click here to enter text.</w:t>
          </w:r>
        </w:p>
      </w:docPartBody>
    </w:docPart>
    <w:docPart>
      <w:docPartPr>
        <w:name w:val="187E6CF965B042D2A85701562F5690CC"/>
        <w:category>
          <w:name w:val="General"/>
          <w:gallery w:val="placeholder"/>
        </w:category>
        <w:types>
          <w:type w:val="bbPlcHdr"/>
        </w:types>
        <w:behaviors>
          <w:behavior w:val="content"/>
        </w:behaviors>
        <w:guid w:val="{2C36E63E-3D38-46CA-9F20-8086D5605CC4}"/>
      </w:docPartPr>
      <w:docPartBody>
        <w:p w:rsidR="009D3559" w:rsidRDefault="009D3559">
          <w:pPr>
            <w:pStyle w:val="187E6CF965B042D2A85701562F5690CC"/>
          </w:pPr>
          <w:r w:rsidRPr="00E90492">
            <w:rPr>
              <w:rStyle w:val="PlaceholderText"/>
            </w:rPr>
            <w:t>Choose an item.</w:t>
          </w:r>
        </w:p>
      </w:docPartBody>
    </w:docPart>
    <w:docPart>
      <w:docPartPr>
        <w:name w:val="A333104F0FCA4293B89CE4841FBB04BB"/>
        <w:category>
          <w:name w:val="General"/>
          <w:gallery w:val="placeholder"/>
        </w:category>
        <w:types>
          <w:type w:val="bbPlcHdr"/>
        </w:types>
        <w:behaviors>
          <w:behavior w:val="content"/>
        </w:behaviors>
        <w:guid w:val="{BA4711FF-A653-4F4F-9D67-B98CB3F63844}"/>
      </w:docPartPr>
      <w:docPartBody>
        <w:p w:rsidR="009D3559" w:rsidRDefault="009D3559">
          <w:pPr>
            <w:pStyle w:val="A333104F0FCA4293B89CE4841FBB04BB"/>
          </w:pPr>
          <w:r w:rsidRPr="00E90492">
            <w:rPr>
              <w:rStyle w:val="PlaceholderText"/>
            </w:rPr>
            <w:t>Choose an item.</w:t>
          </w:r>
        </w:p>
      </w:docPartBody>
    </w:docPart>
    <w:docPart>
      <w:docPartPr>
        <w:name w:val="AC05458CE05D40E5A448436CB0723E3F"/>
        <w:category>
          <w:name w:val="General"/>
          <w:gallery w:val="placeholder"/>
        </w:category>
        <w:types>
          <w:type w:val="bbPlcHdr"/>
        </w:types>
        <w:behaviors>
          <w:behavior w:val="content"/>
        </w:behaviors>
        <w:guid w:val="{7233DCB3-D1F0-4D8E-9179-D576C135B6A3}"/>
      </w:docPartPr>
      <w:docPartBody>
        <w:p w:rsidR="009D3559" w:rsidRDefault="009D3559">
          <w:pPr>
            <w:pStyle w:val="AC05458CE05D40E5A448436CB0723E3F"/>
          </w:pPr>
          <w:r w:rsidRPr="00E90492">
            <w:rPr>
              <w:rStyle w:val="PlaceholderText"/>
            </w:rPr>
            <w:t>Choose an item.</w:t>
          </w:r>
        </w:p>
      </w:docPartBody>
    </w:docPart>
    <w:docPart>
      <w:docPartPr>
        <w:name w:val="919AEB7843B3456F81C57735A63D4553"/>
        <w:category>
          <w:name w:val="General"/>
          <w:gallery w:val="placeholder"/>
        </w:category>
        <w:types>
          <w:type w:val="bbPlcHdr"/>
        </w:types>
        <w:behaviors>
          <w:behavior w:val="content"/>
        </w:behaviors>
        <w:guid w:val="{E501D15D-0352-4F08-A1A4-A7E6C1285AFD}"/>
      </w:docPartPr>
      <w:docPartBody>
        <w:p w:rsidR="009D3559" w:rsidRDefault="009D3559">
          <w:pPr>
            <w:pStyle w:val="919AEB7843B3456F81C57735A63D4553"/>
          </w:pPr>
          <w:r w:rsidRPr="00E90492">
            <w:rPr>
              <w:rStyle w:val="PlaceholderText"/>
            </w:rPr>
            <w:t>Choose an item.</w:t>
          </w:r>
        </w:p>
      </w:docPartBody>
    </w:docPart>
    <w:docPart>
      <w:docPartPr>
        <w:name w:val="3F869B75AA7F496586C9B05C839AF198"/>
        <w:category>
          <w:name w:val="General"/>
          <w:gallery w:val="placeholder"/>
        </w:category>
        <w:types>
          <w:type w:val="bbPlcHdr"/>
        </w:types>
        <w:behaviors>
          <w:behavior w:val="content"/>
        </w:behaviors>
        <w:guid w:val="{EAA3BFC8-4FBB-480F-AE05-65BF10B3091B}"/>
      </w:docPartPr>
      <w:docPartBody>
        <w:p w:rsidR="009D3559" w:rsidRDefault="009D3559">
          <w:pPr>
            <w:pStyle w:val="3F869B75AA7F496586C9B05C839AF198"/>
          </w:pPr>
          <w:r w:rsidRPr="00E90492">
            <w:rPr>
              <w:rStyle w:val="PlaceholderText"/>
            </w:rPr>
            <w:t>Choose an item.</w:t>
          </w:r>
        </w:p>
      </w:docPartBody>
    </w:docPart>
    <w:docPart>
      <w:docPartPr>
        <w:name w:val="CC6F565120E04155A4F9F76F637BC884"/>
        <w:category>
          <w:name w:val="General"/>
          <w:gallery w:val="placeholder"/>
        </w:category>
        <w:types>
          <w:type w:val="bbPlcHdr"/>
        </w:types>
        <w:behaviors>
          <w:behavior w:val="content"/>
        </w:behaviors>
        <w:guid w:val="{D36D885C-196F-4E9E-8EAA-620177977F88}"/>
      </w:docPartPr>
      <w:docPartBody>
        <w:p w:rsidR="009D3559" w:rsidRDefault="009D3559">
          <w:pPr>
            <w:pStyle w:val="CC6F565120E04155A4F9F76F637BC884"/>
          </w:pPr>
          <w:r w:rsidRPr="00E90492">
            <w:rPr>
              <w:rStyle w:val="PlaceholderText"/>
            </w:rPr>
            <w:t>Click here to enter text.</w:t>
          </w:r>
        </w:p>
      </w:docPartBody>
    </w:docPart>
    <w:docPart>
      <w:docPartPr>
        <w:name w:val="19DB2D4119884980B92F12CF3FF4E950"/>
        <w:category>
          <w:name w:val="General"/>
          <w:gallery w:val="placeholder"/>
        </w:category>
        <w:types>
          <w:type w:val="bbPlcHdr"/>
        </w:types>
        <w:behaviors>
          <w:behavior w:val="content"/>
        </w:behaviors>
        <w:guid w:val="{120FE1C2-6401-4FFF-B908-24CE679BFE1E}"/>
      </w:docPartPr>
      <w:docPartBody>
        <w:p w:rsidR="009D3559" w:rsidRDefault="009D3559" w:rsidP="009D3559">
          <w:pPr>
            <w:pStyle w:val="19DB2D4119884980B92F12CF3FF4E950"/>
          </w:pPr>
          <w:r w:rsidRPr="00E90492">
            <w:rPr>
              <w:rStyle w:val="PlaceholderText"/>
            </w:rPr>
            <w:t>Choose an item.</w:t>
          </w:r>
        </w:p>
      </w:docPartBody>
    </w:docPart>
    <w:docPart>
      <w:docPartPr>
        <w:name w:val="DefaultPlaceholder_1081868576"/>
        <w:category>
          <w:name w:val="General"/>
          <w:gallery w:val="placeholder"/>
        </w:category>
        <w:types>
          <w:type w:val="bbPlcHdr"/>
        </w:types>
        <w:behaviors>
          <w:behavior w:val="content"/>
        </w:behaviors>
        <w:guid w:val="{3EB9D6EB-A9B4-4AC3-9537-2F8A299886DE}"/>
      </w:docPartPr>
      <w:docPartBody>
        <w:p w:rsidR="007E15CC" w:rsidRDefault="009D3559">
          <w:r w:rsidRPr="003B1EC2">
            <w:rPr>
              <w:rStyle w:val="PlaceholderText"/>
            </w:rPr>
            <w:t>Click here to enter a date.</w:t>
          </w:r>
        </w:p>
      </w:docPartBody>
    </w:docPart>
    <w:docPart>
      <w:docPartPr>
        <w:name w:val="99B28673DBC644C3A325A98A160F9AEF"/>
        <w:category>
          <w:name w:val="General"/>
          <w:gallery w:val="placeholder"/>
        </w:category>
        <w:types>
          <w:type w:val="bbPlcHdr"/>
        </w:types>
        <w:behaviors>
          <w:behavior w:val="content"/>
        </w:behaviors>
        <w:guid w:val="{3D4DFCFC-8650-4F48-92C9-D9E0E4766D72}"/>
      </w:docPartPr>
      <w:docPartBody>
        <w:p w:rsidR="00EC4C2E" w:rsidRDefault="00AB3A0C" w:rsidP="00AB3A0C">
          <w:pPr>
            <w:pStyle w:val="99B28673DBC644C3A325A98A160F9AEF"/>
          </w:pPr>
          <w:r w:rsidRPr="00E90492">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MT">
    <w:altName w:val="Arial"/>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3559"/>
    <w:rsid w:val="001A49B4"/>
    <w:rsid w:val="00217E8D"/>
    <w:rsid w:val="00234BA1"/>
    <w:rsid w:val="002B1DE8"/>
    <w:rsid w:val="004745A4"/>
    <w:rsid w:val="0054696A"/>
    <w:rsid w:val="006541F9"/>
    <w:rsid w:val="007E15CC"/>
    <w:rsid w:val="009D3559"/>
    <w:rsid w:val="00AB3A0C"/>
    <w:rsid w:val="00C148B7"/>
    <w:rsid w:val="00E67E53"/>
    <w:rsid w:val="00EC4C2E"/>
    <w:rsid w:val="00F414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B3A0C"/>
    <w:rPr>
      <w:color w:val="808080"/>
    </w:rPr>
  </w:style>
  <w:style w:type="paragraph" w:customStyle="1" w:styleId="01FEC78A8C3249439C51D04F036B2633">
    <w:name w:val="01FEC78A8C3249439C51D04F036B2633"/>
  </w:style>
  <w:style w:type="paragraph" w:customStyle="1" w:styleId="FDBA0BABBDC34AC49AB3A41E2128F5CE">
    <w:name w:val="FDBA0BABBDC34AC49AB3A41E2128F5CE"/>
  </w:style>
  <w:style w:type="paragraph" w:customStyle="1" w:styleId="9FAEE8ED1E254A46BBDC5EFDFDB68F32">
    <w:name w:val="9FAEE8ED1E254A46BBDC5EFDFDB68F32"/>
  </w:style>
  <w:style w:type="paragraph" w:customStyle="1" w:styleId="3258A1DF0C834E959595CECD8BCF40C4">
    <w:name w:val="3258A1DF0C834E959595CECD8BCF40C4"/>
  </w:style>
  <w:style w:type="paragraph" w:customStyle="1" w:styleId="187E6CF965B042D2A85701562F5690CC">
    <w:name w:val="187E6CF965B042D2A85701562F5690CC"/>
  </w:style>
  <w:style w:type="paragraph" w:customStyle="1" w:styleId="AC107132E01A4DDB92FEDCFE4412D036">
    <w:name w:val="AC107132E01A4DDB92FEDCFE4412D036"/>
  </w:style>
  <w:style w:type="paragraph" w:customStyle="1" w:styleId="A333104F0FCA4293B89CE4841FBB04BB">
    <w:name w:val="A333104F0FCA4293B89CE4841FBB04BB"/>
  </w:style>
  <w:style w:type="paragraph" w:customStyle="1" w:styleId="AC05458CE05D40E5A448436CB0723E3F">
    <w:name w:val="AC05458CE05D40E5A448436CB0723E3F"/>
  </w:style>
  <w:style w:type="paragraph" w:customStyle="1" w:styleId="919AEB7843B3456F81C57735A63D4553">
    <w:name w:val="919AEB7843B3456F81C57735A63D4553"/>
  </w:style>
  <w:style w:type="paragraph" w:customStyle="1" w:styleId="3F869B75AA7F496586C9B05C839AF198">
    <w:name w:val="3F869B75AA7F496586C9B05C839AF198"/>
  </w:style>
  <w:style w:type="paragraph" w:customStyle="1" w:styleId="36C1980078194BB6A3539F22CD5C6184">
    <w:name w:val="36C1980078194BB6A3539F22CD5C6184"/>
  </w:style>
  <w:style w:type="paragraph" w:customStyle="1" w:styleId="AAF19EE36E084464B4C0C3A49E21DC69">
    <w:name w:val="AAF19EE36E084464B4C0C3A49E21DC69"/>
  </w:style>
  <w:style w:type="paragraph" w:customStyle="1" w:styleId="A403AF8D6554434AA2BE0B7E2DFCD476">
    <w:name w:val="A403AF8D6554434AA2BE0B7E2DFCD476"/>
  </w:style>
  <w:style w:type="paragraph" w:customStyle="1" w:styleId="6E32F228B10041EFBB32A1D24262EF42">
    <w:name w:val="6E32F228B10041EFBB32A1D24262EF42"/>
  </w:style>
  <w:style w:type="paragraph" w:customStyle="1" w:styleId="E1433F1A32BD4F32A76578458425FEF3">
    <w:name w:val="E1433F1A32BD4F32A76578458425FEF3"/>
  </w:style>
  <w:style w:type="paragraph" w:customStyle="1" w:styleId="67C511BBE1C24813839B6B2C365788A3">
    <w:name w:val="67C511BBE1C24813839B6B2C365788A3"/>
  </w:style>
  <w:style w:type="paragraph" w:customStyle="1" w:styleId="92B1AA7587944AB1868C99D65FDC1818">
    <w:name w:val="92B1AA7587944AB1868C99D65FDC1818"/>
  </w:style>
  <w:style w:type="paragraph" w:customStyle="1" w:styleId="C9913575DA65405BB3F456C4224A1C8A">
    <w:name w:val="C9913575DA65405BB3F456C4224A1C8A"/>
  </w:style>
  <w:style w:type="paragraph" w:customStyle="1" w:styleId="3377749DAEBC44CD9E350853505336B2">
    <w:name w:val="3377749DAEBC44CD9E350853505336B2"/>
  </w:style>
  <w:style w:type="paragraph" w:customStyle="1" w:styleId="07D1EBC448F24A39A9F034F35497CA81">
    <w:name w:val="07D1EBC448F24A39A9F034F35497CA81"/>
  </w:style>
  <w:style w:type="paragraph" w:customStyle="1" w:styleId="212806AF571A4C6391F535E6348E921D">
    <w:name w:val="212806AF571A4C6391F535E6348E921D"/>
  </w:style>
  <w:style w:type="paragraph" w:customStyle="1" w:styleId="E0C059A9A7364716ABCC51814F041E34">
    <w:name w:val="E0C059A9A7364716ABCC51814F041E34"/>
  </w:style>
  <w:style w:type="paragraph" w:customStyle="1" w:styleId="B50A6F78169C4C98940BC877CC4BBFE0">
    <w:name w:val="B50A6F78169C4C98940BC877CC4BBFE0"/>
  </w:style>
  <w:style w:type="paragraph" w:customStyle="1" w:styleId="FFC937F06EFE421399244D31219F8776">
    <w:name w:val="FFC937F06EFE421399244D31219F8776"/>
  </w:style>
  <w:style w:type="paragraph" w:customStyle="1" w:styleId="1DC43A468F494FA68093A488BEA016FE">
    <w:name w:val="1DC43A468F494FA68093A488BEA016FE"/>
  </w:style>
  <w:style w:type="paragraph" w:customStyle="1" w:styleId="42E9DD3A37FB4B618957390D877EA709">
    <w:name w:val="42E9DD3A37FB4B618957390D877EA709"/>
  </w:style>
  <w:style w:type="paragraph" w:customStyle="1" w:styleId="0B94B2D7FA354501B7286EE0AD364472">
    <w:name w:val="0B94B2D7FA354501B7286EE0AD364472"/>
  </w:style>
  <w:style w:type="paragraph" w:customStyle="1" w:styleId="4B33524A672941DDA40456A9F94189A7">
    <w:name w:val="4B33524A672941DDA40456A9F94189A7"/>
  </w:style>
  <w:style w:type="paragraph" w:customStyle="1" w:styleId="EDD8D9A201DA4D47A3276A685A41CB12">
    <w:name w:val="EDD8D9A201DA4D47A3276A685A41CB12"/>
  </w:style>
  <w:style w:type="paragraph" w:customStyle="1" w:styleId="5CC6E2F27DB74B5BAAA60638CDFAFA5B">
    <w:name w:val="5CC6E2F27DB74B5BAAA60638CDFAFA5B"/>
  </w:style>
  <w:style w:type="paragraph" w:customStyle="1" w:styleId="5AA82D066CE74481B42CBE2298E246DB">
    <w:name w:val="5AA82D066CE74481B42CBE2298E246DB"/>
  </w:style>
  <w:style w:type="paragraph" w:customStyle="1" w:styleId="89982B1B22AE4553B4168177533C1DE0">
    <w:name w:val="89982B1B22AE4553B4168177533C1DE0"/>
  </w:style>
  <w:style w:type="paragraph" w:customStyle="1" w:styleId="F1C0458AC07945E7BA89ADD29DD2106D">
    <w:name w:val="F1C0458AC07945E7BA89ADD29DD2106D"/>
  </w:style>
  <w:style w:type="paragraph" w:customStyle="1" w:styleId="0FB73E0077E94E29998F5B1FE8F5DE7A">
    <w:name w:val="0FB73E0077E94E29998F5B1FE8F5DE7A"/>
  </w:style>
  <w:style w:type="paragraph" w:customStyle="1" w:styleId="F0DF840CF87A4BB994E9F95C07924EC8">
    <w:name w:val="F0DF840CF87A4BB994E9F95C07924EC8"/>
  </w:style>
  <w:style w:type="paragraph" w:customStyle="1" w:styleId="2102661C15D341ACAB88D4B377E3A5E4">
    <w:name w:val="2102661C15D341ACAB88D4B377E3A5E4"/>
  </w:style>
  <w:style w:type="paragraph" w:customStyle="1" w:styleId="31B196EA24D042178EA8579767180B5D">
    <w:name w:val="31B196EA24D042178EA8579767180B5D"/>
  </w:style>
  <w:style w:type="paragraph" w:customStyle="1" w:styleId="C4D5C9A9CCC840B194905E2C34863833">
    <w:name w:val="C4D5C9A9CCC840B194905E2C34863833"/>
  </w:style>
  <w:style w:type="paragraph" w:customStyle="1" w:styleId="A5640D2C6C2D4E2399AAECA4CEB22A8B">
    <w:name w:val="A5640D2C6C2D4E2399AAECA4CEB22A8B"/>
  </w:style>
  <w:style w:type="paragraph" w:customStyle="1" w:styleId="C553621E2BE841C290F8D6666769E93A">
    <w:name w:val="C553621E2BE841C290F8D6666769E93A"/>
  </w:style>
  <w:style w:type="paragraph" w:customStyle="1" w:styleId="60500E334DDF4498A4C66E7AEDEEA383">
    <w:name w:val="60500E334DDF4498A4C66E7AEDEEA383"/>
  </w:style>
  <w:style w:type="paragraph" w:customStyle="1" w:styleId="E0B2A76F6F91484D864A78D47F3F2707">
    <w:name w:val="E0B2A76F6F91484D864A78D47F3F2707"/>
  </w:style>
  <w:style w:type="paragraph" w:customStyle="1" w:styleId="E2D69F3EF44A48C8A1ACAA7976467403">
    <w:name w:val="E2D69F3EF44A48C8A1ACAA7976467403"/>
  </w:style>
  <w:style w:type="paragraph" w:customStyle="1" w:styleId="57A4326542AC432BB114EE6613F92C66">
    <w:name w:val="57A4326542AC432BB114EE6613F92C66"/>
  </w:style>
  <w:style w:type="paragraph" w:customStyle="1" w:styleId="ED168BB941D94B60AED027395A3B083C">
    <w:name w:val="ED168BB941D94B60AED027395A3B083C"/>
  </w:style>
  <w:style w:type="paragraph" w:customStyle="1" w:styleId="CA9A082CD36649A5869E7FEE55AF8F92">
    <w:name w:val="CA9A082CD36649A5869E7FEE55AF8F92"/>
  </w:style>
  <w:style w:type="paragraph" w:customStyle="1" w:styleId="08ABC58C49DE42DCB2059B94F4393811">
    <w:name w:val="08ABC58C49DE42DCB2059B94F4393811"/>
  </w:style>
  <w:style w:type="paragraph" w:customStyle="1" w:styleId="FE3F69B02AA544959FC67BA9C27CADD0">
    <w:name w:val="FE3F69B02AA544959FC67BA9C27CADD0"/>
  </w:style>
  <w:style w:type="paragraph" w:customStyle="1" w:styleId="232F44B19E6A498789BCE028B7C5819F">
    <w:name w:val="232F44B19E6A498789BCE028B7C5819F"/>
  </w:style>
  <w:style w:type="paragraph" w:customStyle="1" w:styleId="39EFEADCE0A94B6EBE36B1625EDE601C">
    <w:name w:val="39EFEADCE0A94B6EBE36B1625EDE601C"/>
  </w:style>
  <w:style w:type="paragraph" w:customStyle="1" w:styleId="54AAAF42A10E4EEAA72C63CC9AA2C198">
    <w:name w:val="54AAAF42A10E4EEAA72C63CC9AA2C198"/>
  </w:style>
  <w:style w:type="paragraph" w:customStyle="1" w:styleId="FA6120DD931F47BBAB4BA5762B260F82">
    <w:name w:val="FA6120DD931F47BBAB4BA5762B260F82"/>
  </w:style>
  <w:style w:type="paragraph" w:customStyle="1" w:styleId="3042C09C1F744706B659FAC4D3EAD75D">
    <w:name w:val="3042C09C1F744706B659FAC4D3EAD75D"/>
  </w:style>
  <w:style w:type="paragraph" w:customStyle="1" w:styleId="8B6D3693B92345049DA9EFEFF3D2E66D">
    <w:name w:val="8B6D3693B92345049DA9EFEFF3D2E66D"/>
  </w:style>
  <w:style w:type="paragraph" w:customStyle="1" w:styleId="FB7DF49E8B26479C98B900BFBBBE137E">
    <w:name w:val="FB7DF49E8B26479C98B900BFBBBE137E"/>
  </w:style>
  <w:style w:type="paragraph" w:customStyle="1" w:styleId="59F371C732414FD89404635C5BE6D677">
    <w:name w:val="59F371C732414FD89404635C5BE6D677"/>
  </w:style>
  <w:style w:type="paragraph" w:customStyle="1" w:styleId="8A66E82D73ED4244BC028D1DC0F7D5AB">
    <w:name w:val="8A66E82D73ED4244BC028D1DC0F7D5AB"/>
  </w:style>
  <w:style w:type="paragraph" w:customStyle="1" w:styleId="8267554872CE4BA7BC84D61AD3FA3593">
    <w:name w:val="8267554872CE4BA7BC84D61AD3FA3593"/>
  </w:style>
  <w:style w:type="paragraph" w:customStyle="1" w:styleId="606F7C9D3995487998CE79EB828995C3">
    <w:name w:val="606F7C9D3995487998CE79EB828995C3"/>
  </w:style>
  <w:style w:type="paragraph" w:customStyle="1" w:styleId="A3F0E8B976C14CA29040EB8756CE957E">
    <w:name w:val="A3F0E8B976C14CA29040EB8756CE957E"/>
  </w:style>
  <w:style w:type="paragraph" w:customStyle="1" w:styleId="6ACD89C89F3449689BA77D5411ED8F7D">
    <w:name w:val="6ACD89C89F3449689BA77D5411ED8F7D"/>
  </w:style>
  <w:style w:type="paragraph" w:customStyle="1" w:styleId="C7A67C1CA439437E97A64379BAA5ED17">
    <w:name w:val="C7A67C1CA439437E97A64379BAA5ED17"/>
  </w:style>
  <w:style w:type="paragraph" w:customStyle="1" w:styleId="EC07F793EDDF4D31B51B60501C82FA29">
    <w:name w:val="EC07F793EDDF4D31B51B60501C82FA29"/>
  </w:style>
  <w:style w:type="paragraph" w:customStyle="1" w:styleId="C783E3DA4EA84493BDAF6C3D42080556">
    <w:name w:val="C783E3DA4EA84493BDAF6C3D42080556"/>
  </w:style>
  <w:style w:type="paragraph" w:customStyle="1" w:styleId="F77D9EB409CC4B63A13E9282A5E11F1F">
    <w:name w:val="F77D9EB409CC4B63A13E9282A5E11F1F"/>
  </w:style>
  <w:style w:type="paragraph" w:customStyle="1" w:styleId="FC43D2298A934DF2A11151FD5427DFD9">
    <w:name w:val="FC43D2298A934DF2A11151FD5427DFD9"/>
  </w:style>
  <w:style w:type="paragraph" w:customStyle="1" w:styleId="6C57E85597AB483CADF96A40D20E2A48">
    <w:name w:val="6C57E85597AB483CADF96A40D20E2A48"/>
  </w:style>
  <w:style w:type="paragraph" w:customStyle="1" w:styleId="098A03168F42402C8F5BEFEB26461D64">
    <w:name w:val="098A03168F42402C8F5BEFEB26461D64"/>
  </w:style>
  <w:style w:type="paragraph" w:customStyle="1" w:styleId="36309A417B404009B916EFDB9248B127">
    <w:name w:val="36309A417B404009B916EFDB9248B127"/>
  </w:style>
  <w:style w:type="paragraph" w:customStyle="1" w:styleId="ADDCC8F7AB2C483881F01528852895E0">
    <w:name w:val="ADDCC8F7AB2C483881F01528852895E0"/>
  </w:style>
  <w:style w:type="paragraph" w:customStyle="1" w:styleId="E3E2F8CC6D7F49DA9EB67A748B7F7A4A">
    <w:name w:val="E3E2F8CC6D7F49DA9EB67A748B7F7A4A"/>
  </w:style>
  <w:style w:type="paragraph" w:customStyle="1" w:styleId="34D025A6E92D4A3E9C7136533433D36B">
    <w:name w:val="34D025A6E92D4A3E9C7136533433D36B"/>
  </w:style>
  <w:style w:type="paragraph" w:customStyle="1" w:styleId="46DBF0FCCD8C4DFE9D2BC665B0CD0AB4">
    <w:name w:val="46DBF0FCCD8C4DFE9D2BC665B0CD0AB4"/>
  </w:style>
  <w:style w:type="paragraph" w:customStyle="1" w:styleId="6D3357D982B347DA87E925552FC89B00">
    <w:name w:val="6D3357D982B347DA87E925552FC89B00"/>
  </w:style>
  <w:style w:type="paragraph" w:customStyle="1" w:styleId="56866DC9531C49BEA273A7D7A06B5989">
    <w:name w:val="56866DC9531C49BEA273A7D7A06B5989"/>
  </w:style>
  <w:style w:type="paragraph" w:customStyle="1" w:styleId="0669C1057A1D4014B5F35C23FA081289">
    <w:name w:val="0669C1057A1D4014B5F35C23FA081289"/>
  </w:style>
  <w:style w:type="paragraph" w:customStyle="1" w:styleId="A5E487937FF3435CA9C3C1E0CF2D735A">
    <w:name w:val="A5E487937FF3435CA9C3C1E0CF2D735A"/>
  </w:style>
  <w:style w:type="paragraph" w:customStyle="1" w:styleId="7FD06FE1466E436BADB4AC0D4C8BF9E3">
    <w:name w:val="7FD06FE1466E436BADB4AC0D4C8BF9E3"/>
  </w:style>
  <w:style w:type="paragraph" w:customStyle="1" w:styleId="8360F89A056C421398AF8A91C1E82927">
    <w:name w:val="8360F89A056C421398AF8A91C1E82927"/>
  </w:style>
  <w:style w:type="paragraph" w:customStyle="1" w:styleId="698FBFED929C43E38598F4A3236F89BA">
    <w:name w:val="698FBFED929C43E38598F4A3236F89BA"/>
  </w:style>
  <w:style w:type="paragraph" w:customStyle="1" w:styleId="F55C29135068477588B16AEFCD6E8523">
    <w:name w:val="F55C29135068477588B16AEFCD6E8523"/>
  </w:style>
  <w:style w:type="paragraph" w:customStyle="1" w:styleId="112E7ED3D5F24B8BA205CE95AA9D12FD">
    <w:name w:val="112E7ED3D5F24B8BA205CE95AA9D12FD"/>
  </w:style>
  <w:style w:type="paragraph" w:customStyle="1" w:styleId="E97F68B5DAD246C19CCF84A4D59F0D95">
    <w:name w:val="E97F68B5DAD246C19CCF84A4D59F0D95"/>
  </w:style>
  <w:style w:type="paragraph" w:customStyle="1" w:styleId="5BEB9A0FF9FF44A0AA9F26386D76C8FD">
    <w:name w:val="5BEB9A0FF9FF44A0AA9F26386D76C8FD"/>
  </w:style>
  <w:style w:type="paragraph" w:customStyle="1" w:styleId="F50C5FE7095C424BA7201FEF21EB9A68">
    <w:name w:val="F50C5FE7095C424BA7201FEF21EB9A68"/>
  </w:style>
  <w:style w:type="paragraph" w:customStyle="1" w:styleId="131EB792D1E04D649574D8D0A9776129">
    <w:name w:val="131EB792D1E04D649574D8D0A9776129"/>
  </w:style>
  <w:style w:type="paragraph" w:customStyle="1" w:styleId="77B1545993C44B15850A7F593035F26E">
    <w:name w:val="77B1545993C44B15850A7F593035F26E"/>
  </w:style>
  <w:style w:type="paragraph" w:customStyle="1" w:styleId="44312979A2DE473E9D084AE4F748E4B5">
    <w:name w:val="44312979A2DE473E9D084AE4F748E4B5"/>
  </w:style>
  <w:style w:type="paragraph" w:customStyle="1" w:styleId="EA0EEEEEF2274C47B6303089D25B3C94">
    <w:name w:val="EA0EEEEEF2274C47B6303089D25B3C94"/>
  </w:style>
  <w:style w:type="paragraph" w:customStyle="1" w:styleId="AC6C466C84214E2082C0159A90CF2B43">
    <w:name w:val="AC6C466C84214E2082C0159A90CF2B43"/>
  </w:style>
  <w:style w:type="paragraph" w:customStyle="1" w:styleId="4C6C45195A8E409F98CBA1DD21552BCB">
    <w:name w:val="4C6C45195A8E409F98CBA1DD21552BCB"/>
  </w:style>
  <w:style w:type="paragraph" w:customStyle="1" w:styleId="CC6F565120E04155A4F9F76F637BC884">
    <w:name w:val="CC6F565120E04155A4F9F76F637BC884"/>
  </w:style>
  <w:style w:type="paragraph" w:customStyle="1" w:styleId="67D59AAC36424EF4A761145E89B5D82B">
    <w:name w:val="67D59AAC36424EF4A761145E89B5D82B"/>
  </w:style>
  <w:style w:type="paragraph" w:customStyle="1" w:styleId="19DB2D4119884980B92F12CF3FF4E950">
    <w:name w:val="19DB2D4119884980B92F12CF3FF4E950"/>
    <w:rsid w:val="009D3559"/>
  </w:style>
  <w:style w:type="paragraph" w:customStyle="1" w:styleId="8E1BCC6B9D2740558825C114BC248A86">
    <w:name w:val="8E1BCC6B9D2740558825C114BC248A86"/>
    <w:rsid w:val="009D3559"/>
  </w:style>
  <w:style w:type="paragraph" w:customStyle="1" w:styleId="62477033DD04458F88E1D2DAFD3444F6">
    <w:name w:val="62477033DD04458F88E1D2DAFD3444F6"/>
    <w:rsid w:val="009D3559"/>
  </w:style>
  <w:style w:type="paragraph" w:customStyle="1" w:styleId="5C325F4CAC944B4C8797C6C87F23B53D">
    <w:name w:val="5C325F4CAC944B4C8797C6C87F23B53D"/>
    <w:rsid w:val="009D3559"/>
  </w:style>
  <w:style w:type="paragraph" w:customStyle="1" w:styleId="FC9A0AC8C9BF4E42B749A7CB92862143">
    <w:name w:val="FC9A0AC8C9BF4E42B749A7CB92862143"/>
    <w:rsid w:val="009D3559"/>
  </w:style>
  <w:style w:type="paragraph" w:customStyle="1" w:styleId="10E55321259A42DB92F505AC2031DE4C">
    <w:name w:val="10E55321259A42DB92F505AC2031DE4C"/>
    <w:rsid w:val="009D3559"/>
  </w:style>
  <w:style w:type="paragraph" w:customStyle="1" w:styleId="E48716D01320436C8AE4EA415A3959FE">
    <w:name w:val="E48716D01320436C8AE4EA415A3959FE"/>
    <w:rsid w:val="009D3559"/>
  </w:style>
  <w:style w:type="paragraph" w:customStyle="1" w:styleId="8790CFD232CB4455A8F39FC47C5AC109">
    <w:name w:val="8790CFD232CB4455A8F39FC47C5AC109"/>
    <w:rsid w:val="009D3559"/>
  </w:style>
  <w:style w:type="paragraph" w:customStyle="1" w:styleId="85970607BA8745B28E74F8DD9346E0DD">
    <w:name w:val="85970607BA8745B28E74F8DD9346E0DD"/>
    <w:rsid w:val="009D3559"/>
  </w:style>
  <w:style w:type="paragraph" w:customStyle="1" w:styleId="FC8668DF1E5B442BA4C31DEEFF902625">
    <w:name w:val="FC8668DF1E5B442BA4C31DEEFF902625"/>
    <w:rsid w:val="009D3559"/>
  </w:style>
  <w:style w:type="paragraph" w:customStyle="1" w:styleId="097E4DE9E66B4D8EB29D9444726CDD23">
    <w:name w:val="097E4DE9E66B4D8EB29D9444726CDD23"/>
    <w:rsid w:val="009D3559"/>
  </w:style>
  <w:style w:type="paragraph" w:customStyle="1" w:styleId="B9E55C8BBF9543A89DB5E31E6934A131">
    <w:name w:val="B9E55C8BBF9543A89DB5E31E6934A131"/>
    <w:rsid w:val="009D3559"/>
  </w:style>
  <w:style w:type="paragraph" w:customStyle="1" w:styleId="B64FF80BC8184A08B8F5E93B329F0C1F">
    <w:name w:val="B64FF80BC8184A08B8F5E93B329F0C1F"/>
    <w:rsid w:val="009D3559"/>
  </w:style>
  <w:style w:type="paragraph" w:customStyle="1" w:styleId="DCDEC2B8EC9747A19CC2CFE65426E4A6">
    <w:name w:val="DCDEC2B8EC9747A19CC2CFE65426E4A6"/>
    <w:rsid w:val="009D3559"/>
  </w:style>
  <w:style w:type="paragraph" w:customStyle="1" w:styleId="77F757D36F2248818848EC0A47B09EE4">
    <w:name w:val="77F757D36F2248818848EC0A47B09EE4"/>
    <w:rsid w:val="009D3559"/>
  </w:style>
  <w:style w:type="paragraph" w:customStyle="1" w:styleId="24E23752339A4BABB8E2E4A56154B9FA">
    <w:name w:val="24E23752339A4BABB8E2E4A56154B9FA"/>
    <w:rsid w:val="009D3559"/>
  </w:style>
  <w:style w:type="paragraph" w:customStyle="1" w:styleId="9A09E6C6DFB24BF9A19A0251F21332DA">
    <w:name w:val="9A09E6C6DFB24BF9A19A0251F21332DA"/>
    <w:rsid w:val="009D3559"/>
  </w:style>
  <w:style w:type="paragraph" w:customStyle="1" w:styleId="4C329D4039864632B306850D65105ED6">
    <w:name w:val="4C329D4039864632B306850D65105ED6"/>
    <w:rsid w:val="009D3559"/>
  </w:style>
  <w:style w:type="paragraph" w:customStyle="1" w:styleId="094E42612AAB4BAF9B8DAC7611311EB1">
    <w:name w:val="094E42612AAB4BAF9B8DAC7611311EB1"/>
    <w:rsid w:val="009D3559"/>
  </w:style>
  <w:style w:type="paragraph" w:customStyle="1" w:styleId="B33C2161E750473391290821FB4880B1">
    <w:name w:val="B33C2161E750473391290821FB4880B1"/>
    <w:rsid w:val="009D3559"/>
  </w:style>
  <w:style w:type="paragraph" w:customStyle="1" w:styleId="A516DEE30B234EABB94D71D4618B0E63">
    <w:name w:val="A516DEE30B234EABB94D71D4618B0E63"/>
    <w:rsid w:val="009D3559"/>
  </w:style>
  <w:style w:type="paragraph" w:customStyle="1" w:styleId="E4BE2FD1AEE64B5EB5D89497F2FD97AD">
    <w:name w:val="E4BE2FD1AEE64B5EB5D89497F2FD97AD"/>
    <w:rsid w:val="009D3559"/>
  </w:style>
  <w:style w:type="paragraph" w:customStyle="1" w:styleId="7D2ACC7CBF0742F38B1D46803E88DC58">
    <w:name w:val="7D2ACC7CBF0742F38B1D46803E88DC58"/>
    <w:rsid w:val="009D3559"/>
  </w:style>
  <w:style w:type="paragraph" w:customStyle="1" w:styleId="9742A2B44A1A434BA26C17E45D8A5087">
    <w:name w:val="9742A2B44A1A434BA26C17E45D8A5087"/>
    <w:rsid w:val="009D3559"/>
  </w:style>
  <w:style w:type="paragraph" w:customStyle="1" w:styleId="F837E37D50404A8690446832029409F4">
    <w:name w:val="F837E37D50404A8690446832029409F4"/>
    <w:rsid w:val="009D3559"/>
  </w:style>
  <w:style w:type="paragraph" w:customStyle="1" w:styleId="8187E9F9B8C34248AB7477CEE757E0D6">
    <w:name w:val="8187E9F9B8C34248AB7477CEE757E0D6"/>
    <w:rsid w:val="009D3559"/>
  </w:style>
  <w:style w:type="paragraph" w:customStyle="1" w:styleId="B9236B09C2C143B3BB06594E39254E19">
    <w:name w:val="B9236B09C2C143B3BB06594E39254E19"/>
    <w:rsid w:val="009D3559"/>
  </w:style>
  <w:style w:type="paragraph" w:customStyle="1" w:styleId="53ED2F3E0A2643E09B0E04DB7CCD1739">
    <w:name w:val="53ED2F3E0A2643E09B0E04DB7CCD1739"/>
    <w:rsid w:val="009D3559"/>
  </w:style>
  <w:style w:type="paragraph" w:customStyle="1" w:styleId="BBB4DB6A282E4C3C907B621358AF08A4">
    <w:name w:val="BBB4DB6A282E4C3C907B621358AF08A4"/>
    <w:rsid w:val="009D3559"/>
  </w:style>
  <w:style w:type="paragraph" w:customStyle="1" w:styleId="3A4ECF41F1E04F129DC722E8D19130F0">
    <w:name w:val="3A4ECF41F1E04F129DC722E8D19130F0"/>
    <w:rsid w:val="009D3559"/>
  </w:style>
  <w:style w:type="paragraph" w:customStyle="1" w:styleId="F1209F8661494227AD0572BC498A176A">
    <w:name w:val="F1209F8661494227AD0572BC498A176A"/>
    <w:rsid w:val="009D3559"/>
  </w:style>
  <w:style w:type="paragraph" w:customStyle="1" w:styleId="31951A25E5F64B3CAA406F6A269A10FE">
    <w:name w:val="31951A25E5F64B3CAA406F6A269A10FE"/>
    <w:rsid w:val="009D3559"/>
  </w:style>
  <w:style w:type="paragraph" w:customStyle="1" w:styleId="D0AB49EDB895482FAF050A5FC493A074">
    <w:name w:val="D0AB49EDB895482FAF050A5FC493A074"/>
    <w:rsid w:val="009D3559"/>
  </w:style>
  <w:style w:type="paragraph" w:customStyle="1" w:styleId="575F1BE2AB2947A6AA782C3B60962ED3">
    <w:name w:val="575F1BE2AB2947A6AA782C3B60962ED3"/>
    <w:rsid w:val="009D3559"/>
  </w:style>
  <w:style w:type="paragraph" w:customStyle="1" w:styleId="50D3191239244F8AAC83A83A3CF09D1B">
    <w:name w:val="50D3191239244F8AAC83A83A3CF09D1B"/>
    <w:rsid w:val="009D3559"/>
  </w:style>
  <w:style w:type="paragraph" w:customStyle="1" w:styleId="65A15A111D6149D9AF3052D165E2056E">
    <w:name w:val="65A15A111D6149D9AF3052D165E2056E"/>
    <w:rsid w:val="009D3559"/>
  </w:style>
  <w:style w:type="paragraph" w:customStyle="1" w:styleId="48B4552DEDBF415392890E690D8E9004">
    <w:name w:val="48B4552DEDBF415392890E690D8E9004"/>
    <w:rsid w:val="009D3559"/>
  </w:style>
  <w:style w:type="paragraph" w:customStyle="1" w:styleId="EEDCB725937C4A8EA9D8C1F6B49B5D3B">
    <w:name w:val="EEDCB725937C4A8EA9D8C1F6B49B5D3B"/>
    <w:rsid w:val="009D3559"/>
  </w:style>
  <w:style w:type="paragraph" w:customStyle="1" w:styleId="3C683A0D6E45403D9CB32B20DA6A8C66">
    <w:name w:val="3C683A0D6E45403D9CB32B20DA6A8C66"/>
    <w:rsid w:val="009D3559"/>
  </w:style>
  <w:style w:type="paragraph" w:customStyle="1" w:styleId="4F80652B1E8A4892873328F855C7C5AD">
    <w:name w:val="4F80652B1E8A4892873328F855C7C5AD"/>
    <w:rsid w:val="009D3559"/>
  </w:style>
  <w:style w:type="paragraph" w:customStyle="1" w:styleId="30CAD9D562884B6CB0554052591ECEA4">
    <w:name w:val="30CAD9D562884B6CB0554052591ECEA4"/>
    <w:rsid w:val="009D3559"/>
  </w:style>
  <w:style w:type="paragraph" w:customStyle="1" w:styleId="75E812F80BA44C3D8BFC767EC64199B8">
    <w:name w:val="75E812F80BA44C3D8BFC767EC64199B8"/>
    <w:rsid w:val="009D3559"/>
  </w:style>
  <w:style w:type="paragraph" w:customStyle="1" w:styleId="D4A84C017EA94F0D8078A3F3FA2B7AFA">
    <w:name w:val="D4A84C017EA94F0D8078A3F3FA2B7AFA"/>
    <w:rsid w:val="009D3559"/>
  </w:style>
  <w:style w:type="paragraph" w:customStyle="1" w:styleId="E2D109E4C8FA4389A39E1265E0DE3E99">
    <w:name w:val="E2D109E4C8FA4389A39E1265E0DE3E99"/>
    <w:rsid w:val="009D3559"/>
  </w:style>
  <w:style w:type="paragraph" w:customStyle="1" w:styleId="13E06DB36EB243258797B832A75D5D61">
    <w:name w:val="13E06DB36EB243258797B832A75D5D61"/>
    <w:rsid w:val="009D3559"/>
  </w:style>
  <w:style w:type="paragraph" w:customStyle="1" w:styleId="B65156EC04DD4CF6BA2C4E4ECF133745">
    <w:name w:val="B65156EC04DD4CF6BA2C4E4ECF133745"/>
    <w:rsid w:val="009D3559"/>
  </w:style>
  <w:style w:type="paragraph" w:customStyle="1" w:styleId="57D17AFF8A5947E588BE99464338F91B">
    <w:name w:val="57D17AFF8A5947E588BE99464338F91B"/>
    <w:rsid w:val="009D3559"/>
  </w:style>
  <w:style w:type="paragraph" w:customStyle="1" w:styleId="042ED097B17E409BBD762E57341EBF7C">
    <w:name w:val="042ED097B17E409BBD762E57341EBF7C"/>
    <w:rsid w:val="009D3559"/>
  </w:style>
  <w:style w:type="paragraph" w:customStyle="1" w:styleId="ECAD93BAF3474A80A5830E527E244B68">
    <w:name w:val="ECAD93BAF3474A80A5830E527E244B68"/>
    <w:rsid w:val="009D3559"/>
  </w:style>
  <w:style w:type="paragraph" w:customStyle="1" w:styleId="4AE17EA4F9A641248B987B8DEC41C8ED">
    <w:name w:val="4AE17EA4F9A641248B987B8DEC41C8ED"/>
    <w:rsid w:val="009D3559"/>
  </w:style>
  <w:style w:type="paragraph" w:customStyle="1" w:styleId="E374ADE4F6A346ADAF03F993BB85DF31">
    <w:name w:val="E374ADE4F6A346ADAF03F993BB85DF31"/>
    <w:rsid w:val="009D3559"/>
  </w:style>
  <w:style w:type="paragraph" w:customStyle="1" w:styleId="7EDDD91E442D461E85548EA1EAA9A49B">
    <w:name w:val="7EDDD91E442D461E85548EA1EAA9A49B"/>
    <w:rsid w:val="009D3559"/>
  </w:style>
  <w:style w:type="paragraph" w:customStyle="1" w:styleId="205A239D50CE488F8F784AC34E34A3DF">
    <w:name w:val="205A239D50CE488F8F784AC34E34A3DF"/>
    <w:rsid w:val="00AB3A0C"/>
  </w:style>
  <w:style w:type="paragraph" w:customStyle="1" w:styleId="9AB2920328C0462D8461A373820DCCF6">
    <w:name w:val="9AB2920328C0462D8461A373820DCCF6"/>
    <w:rsid w:val="00AB3A0C"/>
  </w:style>
  <w:style w:type="paragraph" w:customStyle="1" w:styleId="99B28673DBC644C3A325A98A160F9AEF">
    <w:name w:val="99B28673DBC644C3A325A98A160F9AEF"/>
    <w:rsid w:val="00AB3A0C"/>
  </w:style>
  <w:style w:type="paragraph" w:customStyle="1" w:styleId="1BB40504CB4A43819E54244ED454122E">
    <w:name w:val="1BB40504CB4A43819E54244ED454122E"/>
    <w:rsid w:val="00AB3A0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B3A0C"/>
    <w:rPr>
      <w:color w:val="808080"/>
    </w:rPr>
  </w:style>
  <w:style w:type="paragraph" w:customStyle="1" w:styleId="01FEC78A8C3249439C51D04F036B2633">
    <w:name w:val="01FEC78A8C3249439C51D04F036B2633"/>
  </w:style>
  <w:style w:type="paragraph" w:customStyle="1" w:styleId="FDBA0BABBDC34AC49AB3A41E2128F5CE">
    <w:name w:val="FDBA0BABBDC34AC49AB3A41E2128F5CE"/>
  </w:style>
  <w:style w:type="paragraph" w:customStyle="1" w:styleId="9FAEE8ED1E254A46BBDC5EFDFDB68F32">
    <w:name w:val="9FAEE8ED1E254A46BBDC5EFDFDB68F32"/>
  </w:style>
  <w:style w:type="paragraph" w:customStyle="1" w:styleId="3258A1DF0C834E959595CECD8BCF40C4">
    <w:name w:val="3258A1DF0C834E959595CECD8BCF40C4"/>
  </w:style>
  <w:style w:type="paragraph" w:customStyle="1" w:styleId="187E6CF965B042D2A85701562F5690CC">
    <w:name w:val="187E6CF965B042D2A85701562F5690CC"/>
  </w:style>
  <w:style w:type="paragraph" w:customStyle="1" w:styleId="AC107132E01A4DDB92FEDCFE4412D036">
    <w:name w:val="AC107132E01A4DDB92FEDCFE4412D036"/>
  </w:style>
  <w:style w:type="paragraph" w:customStyle="1" w:styleId="A333104F0FCA4293B89CE4841FBB04BB">
    <w:name w:val="A333104F0FCA4293B89CE4841FBB04BB"/>
  </w:style>
  <w:style w:type="paragraph" w:customStyle="1" w:styleId="AC05458CE05D40E5A448436CB0723E3F">
    <w:name w:val="AC05458CE05D40E5A448436CB0723E3F"/>
  </w:style>
  <w:style w:type="paragraph" w:customStyle="1" w:styleId="919AEB7843B3456F81C57735A63D4553">
    <w:name w:val="919AEB7843B3456F81C57735A63D4553"/>
  </w:style>
  <w:style w:type="paragraph" w:customStyle="1" w:styleId="3F869B75AA7F496586C9B05C839AF198">
    <w:name w:val="3F869B75AA7F496586C9B05C839AF198"/>
  </w:style>
  <w:style w:type="paragraph" w:customStyle="1" w:styleId="36C1980078194BB6A3539F22CD5C6184">
    <w:name w:val="36C1980078194BB6A3539F22CD5C6184"/>
  </w:style>
  <w:style w:type="paragraph" w:customStyle="1" w:styleId="AAF19EE36E084464B4C0C3A49E21DC69">
    <w:name w:val="AAF19EE36E084464B4C0C3A49E21DC69"/>
  </w:style>
  <w:style w:type="paragraph" w:customStyle="1" w:styleId="A403AF8D6554434AA2BE0B7E2DFCD476">
    <w:name w:val="A403AF8D6554434AA2BE0B7E2DFCD476"/>
  </w:style>
  <w:style w:type="paragraph" w:customStyle="1" w:styleId="6E32F228B10041EFBB32A1D24262EF42">
    <w:name w:val="6E32F228B10041EFBB32A1D24262EF42"/>
  </w:style>
  <w:style w:type="paragraph" w:customStyle="1" w:styleId="E1433F1A32BD4F32A76578458425FEF3">
    <w:name w:val="E1433F1A32BD4F32A76578458425FEF3"/>
  </w:style>
  <w:style w:type="paragraph" w:customStyle="1" w:styleId="67C511BBE1C24813839B6B2C365788A3">
    <w:name w:val="67C511BBE1C24813839B6B2C365788A3"/>
  </w:style>
  <w:style w:type="paragraph" w:customStyle="1" w:styleId="92B1AA7587944AB1868C99D65FDC1818">
    <w:name w:val="92B1AA7587944AB1868C99D65FDC1818"/>
  </w:style>
  <w:style w:type="paragraph" w:customStyle="1" w:styleId="C9913575DA65405BB3F456C4224A1C8A">
    <w:name w:val="C9913575DA65405BB3F456C4224A1C8A"/>
  </w:style>
  <w:style w:type="paragraph" w:customStyle="1" w:styleId="3377749DAEBC44CD9E350853505336B2">
    <w:name w:val="3377749DAEBC44CD9E350853505336B2"/>
  </w:style>
  <w:style w:type="paragraph" w:customStyle="1" w:styleId="07D1EBC448F24A39A9F034F35497CA81">
    <w:name w:val="07D1EBC448F24A39A9F034F35497CA81"/>
  </w:style>
  <w:style w:type="paragraph" w:customStyle="1" w:styleId="212806AF571A4C6391F535E6348E921D">
    <w:name w:val="212806AF571A4C6391F535E6348E921D"/>
  </w:style>
  <w:style w:type="paragraph" w:customStyle="1" w:styleId="E0C059A9A7364716ABCC51814F041E34">
    <w:name w:val="E0C059A9A7364716ABCC51814F041E34"/>
  </w:style>
  <w:style w:type="paragraph" w:customStyle="1" w:styleId="B50A6F78169C4C98940BC877CC4BBFE0">
    <w:name w:val="B50A6F78169C4C98940BC877CC4BBFE0"/>
  </w:style>
  <w:style w:type="paragraph" w:customStyle="1" w:styleId="FFC937F06EFE421399244D31219F8776">
    <w:name w:val="FFC937F06EFE421399244D31219F8776"/>
  </w:style>
  <w:style w:type="paragraph" w:customStyle="1" w:styleId="1DC43A468F494FA68093A488BEA016FE">
    <w:name w:val="1DC43A468F494FA68093A488BEA016FE"/>
  </w:style>
  <w:style w:type="paragraph" w:customStyle="1" w:styleId="42E9DD3A37FB4B618957390D877EA709">
    <w:name w:val="42E9DD3A37FB4B618957390D877EA709"/>
  </w:style>
  <w:style w:type="paragraph" w:customStyle="1" w:styleId="0B94B2D7FA354501B7286EE0AD364472">
    <w:name w:val="0B94B2D7FA354501B7286EE0AD364472"/>
  </w:style>
  <w:style w:type="paragraph" w:customStyle="1" w:styleId="4B33524A672941DDA40456A9F94189A7">
    <w:name w:val="4B33524A672941DDA40456A9F94189A7"/>
  </w:style>
  <w:style w:type="paragraph" w:customStyle="1" w:styleId="EDD8D9A201DA4D47A3276A685A41CB12">
    <w:name w:val="EDD8D9A201DA4D47A3276A685A41CB12"/>
  </w:style>
  <w:style w:type="paragraph" w:customStyle="1" w:styleId="5CC6E2F27DB74B5BAAA60638CDFAFA5B">
    <w:name w:val="5CC6E2F27DB74B5BAAA60638CDFAFA5B"/>
  </w:style>
  <w:style w:type="paragraph" w:customStyle="1" w:styleId="5AA82D066CE74481B42CBE2298E246DB">
    <w:name w:val="5AA82D066CE74481B42CBE2298E246DB"/>
  </w:style>
  <w:style w:type="paragraph" w:customStyle="1" w:styleId="89982B1B22AE4553B4168177533C1DE0">
    <w:name w:val="89982B1B22AE4553B4168177533C1DE0"/>
  </w:style>
  <w:style w:type="paragraph" w:customStyle="1" w:styleId="F1C0458AC07945E7BA89ADD29DD2106D">
    <w:name w:val="F1C0458AC07945E7BA89ADD29DD2106D"/>
  </w:style>
  <w:style w:type="paragraph" w:customStyle="1" w:styleId="0FB73E0077E94E29998F5B1FE8F5DE7A">
    <w:name w:val="0FB73E0077E94E29998F5B1FE8F5DE7A"/>
  </w:style>
  <w:style w:type="paragraph" w:customStyle="1" w:styleId="F0DF840CF87A4BB994E9F95C07924EC8">
    <w:name w:val="F0DF840CF87A4BB994E9F95C07924EC8"/>
  </w:style>
  <w:style w:type="paragraph" w:customStyle="1" w:styleId="2102661C15D341ACAB88D4B377E3A5E4">
    <w:name w:val="2102661C15D341ACAB88D4B377E3A5E4"/>
  </w:style>
  <w:style w:type="paragraph" w:customStyle="1" w:styleId="31B196EA24D042178EA8579767180B5D">
    <w:name w:val="31B196EA24D042178EA8579767180B5D"/>
  </w:style>
  <w:style w:type="paragraph" w:customStyle="1" w:styleId="C4D5C9A9CCC840B194905E2C34863833">
    <w:name w:val="C4D5C9A9CCC840B194905E2C34863833"/>
  </w:style>
  <w:style w:type="paragraph" w:customStyle="1" w:styleId="A5640D2C6C2D4E2399AAECA4CEB22A8B">
    <w:name w:val="A5640D2C6C2D4E2399AAECA4CEB22A8B"/>
  </w:style>
  <w:style w:type="paragraph" w:customStyle="1" w:styleId="C553621E2BE841C290F8D6666769E93A">
    <w:name w:val="C553621E2BE841C290F8D6666769E93A"/>
  </w:style>
  <w:style w:type="paragraph" w:customStyle="1" w:styleId="60500E334DDF4498A4C66E7AEDEEA383">
    <w:name w:val="60500E334DDF4498A4C66E7AEDEEA383"/>
  </w:style>
  <w:style w:type="paragraph" w:customStyle="1" w:styleId="E0B2A76F6F91484D864A78D47F3F2707">
    <w:name w:val="E0B2A76F6F91484D864A78D47F3F2707"/>
  </w:style>
  <w:style w:type="paragraph" w:customStyle="1" w:styleId="E2D69F3EF44A48C8A1ACAA7976467403">
    <w:name w:val="E2D69F3EF44A48C8A1ACAA7976467403"/>
  </w:style>
  <w:style w:type="paragraph" w:customStyle="1" w:styleId="57A4326542AC432BB114EE6613F92C66">
    <w:name w:val="57A4326542AC432BB114EE6613F92C66"/>
  </w:style>
  <w:style w:type="paragraph" w:customStyle="1" w:styleId="ED168BB941D94B60AED027395A3B083C">
    <w:name w:val="ED168BB941D94B60AED027395A3B083C"/>
  </w:style>
  <w:style w:type="paragraph" w:customStyle="1" w:styleId="CA9A082CD36649A5869E7FEE55AF8F92">
    <w:name w:val="CA9A082CD36649A5869E7FEE55AF8F92"/>
  </w:style>
  <w:style w:type="paragraph" w:customStyle="1" w:styleId="08ABC58C49DE42DCB2059B94F4393811">
    <w:name w:val="08ABC58C49DE42DCB2059B94F4393811"/>
  </w:style>
  <w:style w:type="paragraph" w:customStyle="1" w:styleId="FE3F69B02AA544959FC67BA9C27CADD0">
    <w:name w:val="FE3F69B02AA544959FC67BA9C27CADD0"/>
  </w:style>
  <w:style w:type="paragraph" w:customStyle="1" w:styleId="232F44B19E6A498789BCE028B7C5819F">
    <w:name w:val="232F44B19E6A498789BCE028B7C5819F"/>
  </w:style>
  <w:style w:type="paragraph" w:customStyle="1" w:styleId="39EFEADCE0A94B6EBE36B1625EDE601C">
    <w:name w:val="39EFEADCE0A94B6EBE36B1625EDE601C"/>
  </w:style>
  <w:style w:type="paragraph" w:customStyle="1" w:styleId="54AAAF42A10E4EEAA72C63CC9AA2C198">
    <w:name w:val="54AAAF42A10E4EEAA72C63CC9AA2C198"/>
  </w:style>
  <w:style w:type="paragraph" w:customStyle="1" w:styleId="FA6120DD931F47BBAB4BA5762B260F82">
    <w:name w:val="FA6120DD931F47BBAB4BA5762B260F82"/>
  </w:style>
  <w:style w:type="paragraph" w:customStyle="1" w:styleId="3042C09C1F744706B659FAC4D3EAD75D">
    <w:name w:val="3042C09C1F744706B659FAC4D3EAD75D"/>
  </w:style>
  <w:style w:type="paragraph" w:customStyle="1" w:styleId="8B6D3693B92345049DA9EFEFF3D2E66D">
    <w:name w:val="8B6D3693B92345049DA9EFEFF3D2E66D"/>
  </w:style>
  <w:style w:type="paragraph" w:customStyle="1" w:styleId="FB7DF49E8B26479C98B900BFBBBE137E">
    <w:name w:val="FB7DF49E8B26479C98B900BFBBBE137E"/>
  </w:style>
  <w:style w:type="paragraph" w:customStyle="1" w:styleId="59F371C732414FD89404635C5BE6D677">
    <w:name w:val="59F371C732414FD89404635C5BE6D677"/>
  </w:style>
  <w:style w:type="paragraph" w:customStyle="1" w:styleId="8A66E82D73ED4244BC028D1DC0F7D5AB">
    <w:name w:val="8A66E82D73ED4244BC028D1DC0F7D5AB"/>
  </w:style>
  <w:style w:type="paragraph" w:customStyle="1" w:styleId="8267554872CE4BA7BC84D61AD3FA3593">
    <w:name w:val="8267554872CE4BA7BC84D61AD3FA3593"/>
  </w:style>
  <w:style w:type="paragraph" w:customStyle="1" w:styleId="606F7C9D3995487998CE79EB828995C3">
    <w:name w:val="606F7C9D3995487998CE79EB828995C3"/>
  </w:style>
  <w:style w:type="paragraph" w:customStyle="1" w:styleId="A3F0E8B976C14CA29040EB8756CE957E">
    <w:name w:val="A3F0E8B976C14CA29040EB8756CE957E"/>
  </w:style>
  <w:style w:type="paragraph" w:customStyle="1" w:styleId="6ACD89C89F3449689BA77D5411ED8F7D">
    <w:name w:val="6ACD89C89F3449689BA77D5411ED8F7D"/>
  </w:style>
  <w:style w:type="paragraph" w:customStyle="1" w:styleId="C7A67C1CA439437E97A64379BAA5ED17">
    <w:name w:val="C7A67C1CA439437E97A64379BAA5ED17"/>
  </w:style>
  <w:style w:type="paragraph" w:customStyle="1" w:styleId="EC07F793EDDF4D31B51B60501C82FA29">
    <w:name w:val="EC07F793EDDF4D31B51B60501C82FA29"/>
  </w:style>
  <w:style w:type="paragraph" w:customStyle="1" w:styleId="C783E3DA4EA84493BDAF6C3D42080556">
    <w:name w:val="C783E3DA4EA84493BDAF6C3D42080556"/>
  </w:style>
  <w:style w:type="paragraph" w:customStyle="1" w:styleId="F77D9EB409CC4B63A13E9282A5E11F1F">
    <w:name w:val="F77D9EB409CC4B63A13E9282A5E11F1F"/>
  </w:style>
  <w:style w:type="paragraph" w:customStyle="1" w:styleId="FC43D2298A934DF2A11151FD5427DFD9">
    <w:name w:val="FC43D2298A934DF2A11151FD5427DFD9"/>
  </w:style>
  <w:style w:type="paragraph" w:customStyle="1" w:styleId="6C57E85597AB483CADF96A40D20E2A48">
    <w:name w:val="6C57E85597AB483CADF96A40D20E2A48"/>
  </w:style>
  <w:style w:type="paragraph" w:customStyle="1" w:styleId="098A03168F42402C8F5BEFEB26461D64">
    <w:name w:val="098A03168F42402C8F5BEFEB26461D64"/>
  </w:style>
  <w:style w:type="paragraph" w:customStyle="1" w:styleId="36309A417B404009B916EFDB9248B127">
    <w:name w:val="36309A417B404009B916EFDB9248B127"/>
  </w:style>
  <w:style w:type="paragraph" w:customStyle="1" w:styleId="ADDCC8F7AB2C483881F01528852895E0">
    <w:name w:val="ADDCC8F7AB2C483881F01528852895E0"/>
  </w:style>
  <w:style w:type="paragraph" w:customStyle="1" w:styleId="E3E2F8CC6D7F49DA9EB67A748B7F7A4A">
    <w:name w:val="E3E2F8CC6D7F49DA9EB67A748B7F7A4A"/>
  </w:style>
  <w:style w:type="paragraph" w:customStyle="1" w:styleId="34D025A6E92D4A3E9C7136533433D36B">
    <w:name w:val="34D025A6E92D4A3E9C7136533433D36B"/>
  </w:style>
  <w:style w:type="paragraph" w:customStyle="1" w:styleId="46DBF0FCCD8C4DFE9D2BC665B0CD0AB4">
    <w:name w:val="46DBF0FCCD8C4DFE9D2BC665B0CD0AB4"/>
  </w:style>
  <w:style w:type="paragraph" w:customStyle="1" w:styleId="6D3357D982B347DA87E925552FC89B00">
    <w:name w:val="6D3357D982B347DA87E925552FC89B00"/>
  </w:style>
  <w:style w:type="paragraph" w:customStyle="1" w:styleId="56866DC9531C49BEA273A7D7A06B5989">
    <w:name w:val="56866DC9531C49BEA273A7D7A06B5989"/>
  </w:style>
  <w:style w:type="paragraph" w:customStyle="1" w:styleId="0669C1057A1D4014B5F35C23FA081289">
    <w:name w:val="0669C1057A1D4014B5F35C23FA081289"/>
  </w:style>
  <w:style w:type="paragraph" w:customStyle="1" w:styleId="A5E487937FF3435CA9C3C1E0CF2D735A">
    <w:name w:val="A5E487937FF3435CA9C3C1E0CF2D735A"/>
  </w:style>
  <w:style w:type="paragraph" w:customStyle="1" w:styleId="7FD06FE1466E436BADB4AC0D4C8BF9E3">
    <w:name w:val="7FD06FE1466E436BADB4AC0D4C8BF9E3"/>
  </w:style>
  <w:style w:type="paragraph" w:customStyle="1" w:styleId="8360F89A056C421398AF8A91C1E82927">
    <w:name w:val="8360F89A056C421398AF8A91C1E82927"/>
  </w:style>
  <w:style w:type="paragraph" w:customStyle="1" w:styleId="698FBFED929C43E38598F4A3236F89BA">
    <w:name w:val="698FBFED929C43E38598F4A3236F89BA"/>
  </w:style>
  <w:style w:type="paragraph" w:customStyle="1" w:styleId="F55C29135068477588B16AEFCD6E8523">
    <w:name w:val="F55C29135068477588B16AEFCD6E8523"/>
  </w:style>
  <w:style w:type="paragraph" w:customStyle="1" w:styleId="112E7ED3D5F24B8BA205CE95AA9D12FD">
    <w:name w:val="112E7ED3D5F24B8BA205CE95AA9D12FD"/>
  </w:style>
  <w:style w:type="paragraph" w:customStyle="1" w:styleId="E97F68B5DAD246C19CCF84A4D59F0D95">
    <w:name w:val="E97F68B5DAD246C19CCF84A4D59F0D95"/>
  </w:style>
  <w:style w:type="paragraph" w:customStyle="1" w:styleId="5BEB9A0FF9FF44A0AA9F26386D76C8FD">
    <w:name w:val="5BEB9A0FF9FF44A0AA9F26386D76C8FD"/>
  </w:style>
  <w:style w:type="paragraph" w:customStyle="1" w:styleId="F50C5FE7095C424BA7201FEF21EB9A68">
    <w:name w:val="F50C5FE7095C424BA7201FEF21EB9A68"/>
  </w:style>
  <w:style w:type="paragraph" w:customStyle="1" w:styleId="131EB792D1E04D649574D8D0A9776129">
    <w:name w:val="131EB792D1E04D649574D8D0A9776129"/>
  </w:style>
  <w:style w:type="paragraph" w:customStyle="1" w:styleId="77B1545993C44B15850A7F593035F26E">
    <w:name w:val="77B1545993C44B15850A7F593035F26E"/>
  </w:style>
  <w:style w:type="paragraph" w:customStyle="1" w:styleId="44312979A2DE473E9D084AE4F748E4B5">
    <w:name w:val="44312979A2DE473E9D084AE4F748E4B5"/>
  </w:style>
  <w:style w:type="paragraph" w:customStyle="1" w:styleId="EA0EEEEEF2274C47B6303089D25B3C94">
    <w:name w:val="EA0EEEEEF2274C47B6303089D25B3C94"/>
  </w:style>
  <w:style w:type="paragraph" w:customStyle="1" w:styleId="AC6C466C84214E2082C0159A90CF2B43">
    <w:name w:val="AC6C466C84214E2082C0159A90CF2B43"/>
  </w:style>
  <w:style w:type="paragraph" w:customStyle="1" w:styleId="4C6C45195A8E409F98CBA1DD21552BCB">
    <w:name w:val="4C6C45195A8E409F98CBA1DD21552BCB"/>
  </w:style>
  <w:style w:type="paragraph" w:customStyle="1" w:styleId="CC6F565120E04155A4F9F76F637BC884">
    <w:name w:val="CC6F565120E04155A4F9F76F637BC884"/>
  </w:style>
  <w:style w:type="paragraph" w:customStyle="1" w:styleId="67D59AAC36424EF4A761145E89B5D82B">
    <w:name w:val="67D59AAC36424EF4A761145E89B5D82B"/>
  </w:style>
  <w:style w:type="paragraph" w:customStyle="1" w:styleId="19DB2D4119884980B92F12CF3FF4E950">
    <w:name w:val="19DB2D4119884980B92F12CF3FF4E950"/>
    <w:rsid w:val="009D3559"/>
  </w:style>
  <w:style w:type="paragraph" w:customStyle="1" w:styleId="8E1BCC6B9D2740558825C114BC248A86">
    <w:name w:val="8E1BCC6B9D2740558825C114BC248A86"/>
    <w:rsid w:val="009D3559"/>
  </w:style>
  <w:style w:type="paragraph" w:customStyle="1" w:styleId="62477033DD04458F88E1D2DAFD3444F6">
    <w:name w:val="62477033DD04458F88E1D2DAFD3444F6"/>
    <w:rsid w:val="009D3559"/>
  </w:style>
  <w:style w:type="paragraph" w:customStyle="1" w:styleId="5C325F4CAC944B4C8797C6C87F23B53D">
    <w:name w:val="5C325F4CAC944B4C8797C6C87F23B53D"/>
    <w:rsid w:val="009D3559"/>
  </w:style>
  <w:style w:type="paragraph" w:customStyle="1" w:styleId="FC9A0AC8C9BF4E42B749A7CB92862143">
    <w:name w:val="FC9A0AC8C9BF4E42B749A7CB92862143"/>
    <w:rsid w:val="009D3559"/>
  </w:style>
  <w:style w:type="paragraph" w:customStyle="1" w:styleId="10E55321259A42DB92F505AC2031DE4C">
    <w:name w:val="10E55321259A42DB92F505AC2031DE4C"/>
    <w:rsid w:val="009D3559"/>
  </w:style>
  <w:style w:type="paragraph" w:customStyle="1" w:styleId="E48716D01320436C8AE4EA415A3959FE">
    <w:name w:val="E48716D01320436C8AE4EA415A3959FE"/>
    <w:rsid w:val="009D3559"/>
  </w:style>
  <w:style w:type="paragraph" w:customStyle="1" w:styleId="8790CFD232CB4455A8F39FC47C5AC109">
    <w:name w:val="8790CFD232CB4455A8F39FC47C5AC109"/>
    <w:rsid w:val="009D3559"/>
  </w:style>
  <w:style w:type="paragraph" w:customStyle="1" w:styleId="85970607BA8745B28E74F8DD9346E0DD">
    <w:name w:val="85970607BA8745B28E74F8DD9346E0DD"/>
    <w:rsid w:val="009D3559"/>
  </w:style>
  <w:style w:type="paragraph" w:customStyle="1" w:styleId="FC8668DF1E5B442BA4C31DEEFF902625">
    <w:name w:val="FC8668DF1E5B442BA4C31DEEFF902625"/>
    <w:rsid w:val="009D3559"/>
  </w:style>
  <w:style w:type="paragraph" w:customStyle="1" w:styleId="097E4DE9E66B4D8EB29D9444726CDD23">
    <w:name w:val="097E4DE9E66B4D8EB29D9444726CDD23"/>
    <w:rsid w:val="009D3559"/>
  </w:style>
  <w:style w:type="paragraph" w:customStyle="1" w:styleId="B9E55C8BBF9543A89DB5E31E6934A131">
    <w:name w:val="B9E55C8BBF9543A89DB5E31E6934A131"/>
    <w:rsid w:val="009D3559"/>
  </w:style>
  <w:style w:type="paragraph" w:customStyle="1" w:styleId="B64FF80BC8184A08B8F5E93B329F0C1F">
    <w:name w:val="B64FF80BC8184A08B8F5E93B329F0C1F"/>
    <w:rsid w:val="009D3559"/>
  </w:style>
  <w:style w:type="paragraph" w:customStyle="1" w:styleId="DCDEC2B8EC9747A19CC2CFE65426E4A6">
    <w:name w:val="DCDEC2B8EC9747A19CC2CFE65426E4A6"/>
    <w:rsid w:val="009D3559"/>
  </w:style>
  <w:style w:type="paragraph" w:customStyle="1" w:styleId="77F757D36F2248818848EC0A47B09EE4">
    <w:name w:val="77F757D36F2248818848EC0A47B09EE4"/>
    <w:rsid w:val="009D3559"/>
  </w:style>
  <w:style w:type="paragraph" w:customStyle="1" w:styleId="24E23752339A4BABB8E2E4A56154B9FA">
    <w:name w:val="24E23752339A4BABB8E2E4A56154B9FA"/>
    <w:rsid w:val="009D3559"/>
  </w:style>
  <w:style w:type="paragraph" w:customStyle="1" w:styleId="9A09E6C6DFB24BF9A19A0251F21332DA">
    <w:name w:val="9A09E6C6DFB24BF9A19A0251F21332DA"/>
    <w:rsid w:val="009D3559"/>
  </w:style>
  <w:style w:type="paragraph" w:customStyle="1" w:styleId="4C329D4039864632B306850D65105ED6">
    <w:name w:val="4C329D4039864632B306850D65105ED6"/>
    <w:rsid w:val="009D3559"/>
  </w:style>
  <w:style w:type="paragraph" w:customStyle="1" w:styleId="094E42612AAB4BAF9B8DAC7611311EB1">
    <w:name w:val="094E42612AAB4BAF9B8DAC7611311EB1"/>
    <w:rsid w:val="009D3559"/>
  </w:style>
  <w:style w:type="paragraph" w:customStyle="1" w:styleId="B33C2161E750473391290821FB4880B1">
    <w:name w:val="B33C2161E750473391290821FB4880B1"/>
    <w:rsid w:val="009D3559"/>
  </w:style>
  <w:style w:type="paragraph" w:customStyle="1" w:styleId="A516DEE30B234EABB94D71D4618B0E63">
    <w:name w:val="A516DEE30B234EABB94D71D4618B0E63"/>
    <w:rsid w:val="009D3559"/>
  </w:style>
  <w:style w:type="paragraph" w:customStyle="1" w:styleId="E4BE2FD1AEE64B5EB5D89497F2FD97AD">
    <w:name w:val="E4BE2FD1AEE64B5EB5D89497F2FD97AD"/>
    <w:rsid w:val="009D3559"/>
  </w:style>
  <w:style w:type="paragraph" w:customStyle="1" w:styleId="7D2ACC7CBF0742F38B1D46803E88DC58">
    <w:name w:val="7D2ACC7CBF0742F38B1D46803E88DC58"/>
    <w:rsid w:val="009D3559"/>
  </w:style>
  <w:style w:type="paragraph" w:customStyle="1" w:styleId="9742A2B44A1A434BA26C17E45D8A5087">
    <w:name w:val="9742A2B44A1A434BA26C17E45D8A5087"/>
    <w:rsid w:val="009D3559"/>
  </w:style>
  <w:style w:type="paragraph" w:customStyle="1" w:styleId="F837E37D50404A8690446832029409F4">
    <w:name w:val="F837E37D50404A8690446832029409F4"/>
    <w:rsid w:val="009D3559"/>
  </w:style>
  <w:style w:type="paragraph" w:customStyle="1" w:styleId="8187E9F9B8C34248AB7477CEE757E0D6">
    <w:name w:val="8187E9F9B8C34248AB7477CEE757E0D6"/>
    <w:rsid w:val="009D3559"/>
  </w:style>
  <w:style w:type="paragraph" w:customStyle="1" w:styleId="B9236B09C2C143B3BB06594E39254E19">
    <w:name w:val="B9236B09C2C143B3BB06594E39254E19"/>
    <w:rsid w:val="009D3559"/>
  </w:style>
  <w:style w:type="paragraph" w:customStyle="1" w:styleId="53ED2F3E0A2643E09B0E04DB7CCD1739">
    <w:name w:val="53ED2F3E0A2643E09B0E04DB7CCD1739"/>
    <w:rsid w:val="009D3559"/>
  </w:style>
  <w:style w:type="paragraph" w:customStyle="1" w:styleId="BBB4DB6A282E4C3C907B621358AF08A4">
    <w:name w:val="BBB4DB6A282E4C3C907B621358AF08A4"/>
    <w:rsid w:val="009D3559"/>
  </w:style>
  <w:style w:type="paragraph" w:customStyle="1" w:styleId="3A4ECF41F1E04F129DC722E8D19130F0">
    <w:name w:val="3A4ECF41F1E04F129DC722E8D19130F0"/>
    <w:rsid w:val="009D3559"/>
  </w:style>
  <w:style w:type="paragraph" w:customStyle="1" w:styleId="F1209F8661494227AD0572BC498A176A">
    <w:name w:val="F1209F8661494227AD0572BC498A176A"/>
    <w:rsid w:val="009D3559"/>
  </w:style>
  <w:style w:type="paragraph" w:customStyle="1" w:styleId="31951A25E5F64B3CAA406F6A269A10FE">
    <w:name w:val="31951A25E5F64B3CAA406F6A269A10FE"/>
    <w:rsid w:val="009D3559"/>
  </w:style>
  <w:style w:type="paragraph" w:customStyle="1" w:styleId="D0AB49EDB895482FAF050A5FC493A074">
    <w:name w:val="D0AB49EDB895482FAF050A5FC493A074"/>
    <w:rsid w:val="009D3559"/>
  </w:style>
  <w:style w:type="paragraph" w:customStyle="1" w:styleId="575F1BE2AB2947A6AA782C3B60962ED3">
    <w:name w:val="575F1BE2AB2947A6AA782C3B60962ED3"/>
    <w:rsid w:val="009D3559"/>
  </w:style>
  <w:style w:type="paragraph" w:customStyle="1" w:styleId="50D3191239244F8AAC83A83A3CF09D1B">
    <w:name w:val="50D3191239244F8AAC83A83A3CF09D1B"/>
    <w:rsid w:val="009D3559"/>
  </w:style>
  <w:style w:type="paragraph" w:customStyle="1" w:styleId="65A15A111D6149D9AF3052D165E2056E">
    <w:name w:val="65A15A111D6149D9AF3052D165E2056E"/>
    <w:rsid w:val="009D3559"/>
  </w:style>
  <w:style w:type="paragraph" w:customStyle="1" w:styleId="48B4552DEDBF415392890E690D8E9004">
    <w:name w:val="48B4552DEDBF415392890E690D8E9004"/>
    <w:rsid w:val="009D3559"/>
  </w:style>
  <w:style w:type="paragraph" w:customStyle="1" w:styleId="EEDCB725937C4A8EA9D8C1F6B49B5D3B">
    <w:name w:val="EEDCB725937C4A8EA9D8C1F6B49B5D3B"/>
    <w:rsid w:val="009D3559"/>
  </w:style>
  <w:style w:type="paragraph" w:customStyle="1" w:styleId="3C683A0D6E45403D9CB32B20DA6A8C66">
    <w:name w:val="3C683A0D6E45403D9CB32B20DA6A8C66"/>
    <w:rsid w:val="009D3559"/>
  </w:style>
  <w:style w:type="paragraph" w:customStyle="1" w:styleId="4F80652B1E8A4892873328F855C7C5AD">
    <w:name w:val="4F80652B1E8A4892873328F855C7C5AD"/>
    <w:rsid w:val="009D3559"/>
  </w:style>
  <w:style w:type="paragraph" w:customStyle="1" w:styleId="30CAD9D562884B6CB0554052591ECEA4">
    <w:name w:val="30CAD9D562884B6CB0554052591ECEA4"/>
    <w:rsid w:val="009D3559"/>
  </w:style>
  <w:style w:type="paragraph" w:customStyle="1" w:styleId="75E812F80BA44C3D8BFC767EC64199B8">
    <w:name w:val="75E812F80BA44C3D8BFC767EC64199B8"/>
    <w:rsid w:val="009D3559"/>
  </w:style>
  <w:style w:type="paragraph" w:customStyle="1" w:styleId="D4A84C017EA94F0D8078A3F3FA2B7AFA">
    <w:name w:val="D4A84C017EA94F0D8078A3F3FA2B7AFA"/>
    <w:rsid w:val="009D3559"/>
  </w:style>
  <w:style w:type="paragraph" w:customStyle="1" w:styleId="E2D109E4C8FA4389A39E1265E0DE3E99">
    <w:name w:val="E2D109E4C8FA4389A39E1265E0DE3E99"/>
    <w:rsid w:val="009D3559"/>
  </w:style>
  <w:style w:type="paragraph" w:customStyle="1" w:styleId="13E06DB36EB243258797B832A75D5D61">
    <w:name w:val="13E06DB36EB243258797B832A75D5D61"/>
    <w:rsid w:val="009D3559"/>
  </w:style>
  <w:style w:type="paragraph" w:customStyle="1" w:styleId="B65156EC04DD4CF6BA2C4E4ECF133745">
    <w:name w:val="B65156EC04DD4CF6BA2C4E4ECF133745"/>
    <w:rsid w:val="009D3559"/>
  </w:style>
  <w:style w:type="paragraph" w:customStyle="1" w:styleId="57D17AFF8A5947E588BE99464338F91B">
    <w:name w:val="57D17AFF8A5947E588BE99464338F91B"/>
    <w:rsid w:val="009D3559"/>
  </w:style>
  <w:style w:type="paragraph" w:customStyle="1" w:styleId="042ED097B17E409BBD762E57341EBF7C">
    <w:name w:val="042ED097B17E409BBD762E57341EBF7C"/>
    <w:rsid w:val="009D3559"/>
  </w:style>
  <w:style w:type="paragraph" w:customStyle="1" w:styleId="ECAD93BAF3474A80A5830E527E244B68">
    <w:name w:val="ECAD93BAF3474A80A5830E527E244B68"/>
    <w:rsid w:val="009D3559"/>
  </w:style>
  <w:style w:type="paragraph" w:customStyle="1" w:styleId="4AE17EA4F9A641248B987B8DEC41C8ED">
    <w:name w:val="4AE17EA4F9A641248B987B8DEC41C8ED"/>
    <w:rsid w:val="009D3559"/>
  </w:style>
  <w:style w:type="paragraph" w:customStyle="1" w:styleId="E374ADE4F6A346ADAF03F993BB85DF31">
    <w:name w:val="E374ADE4F6A346ADAF03F993BB85DF31"/>
    <w:rsid w:val="009D3559"/>
  </w:style>
  <w:style w:type="paragraph" w:customStyle="1" w:styleId="7EDDD91E442D461E85548EA1EAA9A49B">
    <w:name w:val="7EDDD91E442D461E85548EA1EAA9A49B"/>
    <w:rsid w:val="009D3559"/>
  </w:style>
  <w:style w:type="paragraph" w:customStyle="1" w:styleId="205A239D50CE488F8F784AC34E34A3DF">
    <w:name w:val="205A239D50CE488F8F784AC34E34A3DF"/>
    <w:rsid w:val="00AB3A0C"/>
  </w:style>
  <w:style w:type="paragraph" w:customStyle="1" w:styleId="9AB2920328C0462D8461A373820DCCF6">
    <w:name w:val="9AB2920328C0462D8461A373820DCCF6"/>
    <w:rsid w:val="00AB3A0C"/>
  </w:style>
  <w:style w:type="paragraph" w:customStyle="1" w:styleId="99B28673DBC644C3A325A98A160F9AEF">
    <w:name w:val="99B28673DBC644C3A325A98A160F9AEF"/>
    <w:rsid w:val="00AB3A0C"/>
  </w:style>
  <w:style w:type="paragraph" w:customStyle="1" w:styleId="1BB40504CB4A43819E54244ED454122E">
    <w:name w:val="1BB40504CB4A43819E54244ED454122E"/>
    <w:rsid w:val="00AB3A0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i="http://www.w3.org/2001/XMLSchema-instance" xmlns:xsd="http://www.w3.org/2001/XMLSchema" xmlns="http://www.boldonjames.com/2008/01/sie/internal/label" sislVersion="0" policy="82ad3a63-90ad-4a46-a3cb-757f4658e205" origin="userSelected">
  <element uid="768aceb2-b366-4b48-827b-e820edc548bd" value=""/>
</sis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ED5B1B-DC12-451B-A428-C1D5756D888E}">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0EB48E01-0539-4511-9181-8300091640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MCN Meeting Minutes 2016</Template>
  <TotalTime>0</TotalTime>
  <Pages>3</Pages>
  <Words>477</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Deluxe Corporation</Company>
  <LinksUpToDate>false</LinksUpToDate>
  <CharactersWithSpaces>3190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Llacar, Rachelle</dc:creator>
  <cp:keywords>*$%NAB</cp:keywords>
  <cp:lastModifiedBy>Karen Gauthier</cp:lastModifiedBy>
  <cp:revision>2</cp:revision>
  <cp:lastPrinted>2016-06-04T00:03:00Z</cp:lastPrinted>
  <dcterms:created xsi:type="dcterms:W3CDTF">2017-06-05T22:28:00Z</dcterms:created>
  <dcterms:modified xsi:type="dcterms:W3CDTF">2017-06-05T22:28:00Z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ecf1ca37-ff29-4ce0-a012-d70044f90ae5</vt:lpwstr>
  </property>
  <property fmtid="{D5CDD505-2E9C-101B-9397-08002B2CF9AE}" pid="3" name="bjDocumentLabelXML">
    <vt:lpwstr>&lt;?xml version="1.0" encoding="us-ascii"?&gt;&lt;sisl xmlns:xsi="http://www.w3.org/2001/XMLSchema-instance" xmlns:xsd="http://www.w3.org/2001/XMLSchema" sislVersion="0" policy="82ad3a63-90ad-4a46-a3cb-757f4658e205" origin="userSelected" xmlns="http://www.boldonj</vt:lpwstr>
  </property>
  <property fmtid="{D5CDD505-2E9C-101B-9397-08002B2CF9AE}" pid="4" name="bjDocumentLabelXML-0">
    <vt:lpwstr>ames.com/2008/01/sie/internal/label"&gt;&lt;element uid="768aceb2-b366-4b48-827b-e820edc548bd" value="" /&gt;&lt;/sisl&gt;</vt:lpwstr>
  </property>
  <property fmtid="{D5CDD505-2E9C-101B-9397-08002B2CF9AE}" pid="5" name="bjDocumentSecurityLabel">
    <vt:lpwstr>Non-Amgen Business  </vt:lpwstr>
  </property>
  <property fmtid="{D5CDD505-2E9C-101B-9397-08002B2CF9AE}" pid="6" name="bjSaver">
    <vt:lpwstr>ivnF08UMNGTUt9VvKOJjh3ID47QjJg9x</vt:lpwstr>
  </property>
</Properties>
</file>